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D7F" w:rsidRDefault="00561D7F" w:rsidP="00414862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План мероприятий («Дорожная карта») по повышению качества образования</w:t>
      </w:r>
    </w:p>
    <w:p w:rsidR="00561D7F" w:rsidRDefault="00561D7F" w:rsidP="00414862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в МКОУ «Шлипповская средняя школа»   в 2020-2021 учебном году</w:t>
      </w:r>
    </w:p>
    <w:p w:rsidR="00561D7F" w:rsidRDefault="00561D7F" w:rsidP="00414862">
      <w:pPr>
        <w:pStyle w:val="Default"/>
        <w:jc w:val="center"/>
        <w:rPr>
          <w:b/>
          <w:bCs/>
          <w:sz w:val="26"/>
          <w:szCs w:val="26"/>
        </w:rPr>
      </w:pPr>
    </w:p>
    <w:p w:rsidR="00561D7F" w:rsidRDefault="00561D7F" w:rsidP="00C217F3">
      <w:pPr>
        <w:pStyle w:val="Default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Цель: </w:t>
      </w:r>
      <w:r w:rsidRPr="00C217F3">
        <w:rPr>
          <w:bCs/>
          <w:sz w:val="26"/>
          <w:szCs w:val="26"/>
        </w:rPr>
        <w:t>Пов</w:t>
      </w:r>
      <w:r>
        <w:rPr>
          <w:bCs/>
          <w:sz w:val="26"/>
          <w:szCs w:val="26"/>
        </w:rPr>
        <w:t>ышение качества образования в МКОУ «Шлипповская средняя школа</w:t>
      </w:r>
      <w:r w:rsidRPr="00C217F3">
        <w:rPr>
          <w:bCs/>
          <w:sz w:val="26"/>
          <w:szCs w:val="26"/>
        </w:rPr>
        <w:t>»</w:t>
      </w:r>
    </w:p>
    <w:p w:rsidR="00561D7F" w:rsidRDefault="00561D7F" w:rsidP="00C217F3">
      <w:pPr>
        <w:pStyle w:val="Defaul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</w:t>
      </w:r>
      <w:r w:rsidRPr="00C217F3">
        <w:rPr>
          <w:b/>
          <w:bCs/>
          <w:sz w:val="26"/>
          <w:szCs w:val="26"/>
        </w:rPr>
        <w:t>Задачи:</w:t>
      </w:r>
      <w:r>
        <w:rPr>
          <w:b/>
          <w:bCs/>
          <w:sz w:val="26"/>
          <w:szCs w:val="26"/>
        </w:rPr>
        <w:t xml:space="preserve"> </w:t>
      </w:r>
    </w:p>
    <w:p w:rsidR="00561D7F" w:rsidRDefault="00561D7F" w:rsidP="00C217F3">
      <w:pPr>
        <w:pStyle w:val="Default"/>
        <w:numPr>
          <w:ilvl w:val="0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Совершенствование внутришкольной системы управления качеством образованием на основе разработанной «Дорожной карты».</w:t>
      </w:r>
    </w:p>
    <w:p w:rsidR="00561D7F" w:rsidRDefault="00561D7F" w:rsidP="00C217F3">
      <w:pPr>
        <w:pStyle w:val="Default"/>
        <w:numPr>
          <w:ilvl w:val="0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Повышение эффективности урока, развитие интеллектуальных способностей учащихся через использование информационно-коммуникационных технологий с сочетании с освоением наиболее рациональных методик обучения.</w:t>
      </w:r>
    </w:p>
    <w:p w:rsidR="00561D7F" w:rsidRDefault="00561D7F" w:rsidP="00C217F3">
      <w:pPr>
        <w:pStyle w:val="Default"/>
        <w:numPr>
          <w:ilvl w:val="0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Создание условий для повышения мотивации к обучению, саморазвитию, самостоятельности учащихся через активное и эффективное участие в школьных, муниципальных, региональных олимпиадах, конкурсах, проектах.</w:t>
      </w:r>
    </w:p>
    <w:p w:rsidR="00561D7F" w:rsidRDefault="00561D7F" w:rsidP="00C217F3">
      <w:pPr>
        <w:pStyle w:val="Default"/>
        <w:numPr>
          <w:ilvl w:val="0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Достижение качества образования обучающихся не ниже по району.</w:t>
      </w:r>
    </w:p>
    <w:p w:rsidR="00561D7F" w:rsidRDefault="00561D7F" w:rsidP="00C217F3">
      <w:pPr>
        <w:pStyle w:val="Default"/>
        <w:numPr>
          <w:ilvl w:val="0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Успешное прохождение государственной итоговой аттестации.</w:t>
      </w:r>
    </w:p>
    <w:p w:rsidR="00561D7F" w:rsidRPr="00C217F3" w:rsidRDefault="00561D7F" w:rsidP="002E4275">
      <w:pPr>
        <w:pStyle w:val="Default"/>
        <w:ind w:left="135"/>
        <w:rPr>
          <w:bCs/>
          <w:sz w:val="26"/>
          <w:szCs w:val="26"/>
        </w:rPr>
      </w:pPr>
    </w:p>
    <w:p w:rsidR="00561D7F" w:rsidRDefault="00561D7F" w:rsidP="00414862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Дорожная карта состоит из следующих разделов:</w:t>
      </w:r>
    </w:p>
    <w:p w:rsidR="00561D7F" w:rsidRDefault="00561D7F" w:rsidP="00414862">
      <w:pPr>
        <w:pStyle w:val="Default"/>
        <w:jc w:val="center"/>
        <w:rPr>
          <w:b/>
          <w:bCs/>
          <w:sz w:val="26"/>
          <w:szCs w:val="26"/>
        </w:rPr>
      </w:pPr>
    </w:p>
    <w:p w:rsidR="00561D7F" w:rsidRPr="00414862" w:rsidRDefault="00561D7F" w:rsidP="00414862">
      <w:pPr>
        <w:pStyle w:val="Default"/>
        <w:spacing w:after="161"/>
        <w:ind w:firstLine="1560"/>
        <w:rPr>
          <w:sz w:val="26"/>
          <w:szCs w:val="26"/>
        </w:rPr>
      </w:pPr>
      <w:r w:rsidRPr="00414862">
        <w:rPr>
          <w:sz w:val="26"/>
          <w:szCs w:val="26"/>
        </w:rPr>
        <w:t>1. Мероприятия по повышению качества образования в учреждении.</w:t>
      </w:r>
    </w:p>
    <w:p w:rsidR="00561D7F" w:rsidRPr="00414862" w:rsidRDefault="00561D7F" w:rsidP="00414862">
      <w:pPr>
        <w:pStyle w:val="Default"/>
        <w:spacing w:after="161"/>
        <w:ind w:firstLine="1560"/>
        <w:rPr>
          <w:sz w:val="26"/>
          <w:szCs w:val="26"/>
        </w:rPr>
      </w:pPr>
      <w:r w:rsidRPr="00414862">
        <w:rPr>
          <w:sz w:val="26"/>
          <w:szCs w:val="26"/>
        </w:rPr>
        <w:t>2. Работа с учителями школы по повышению качества образования.</w:t>
      </w:r>
    </w:p>
    <w:p w:rsidR="00561D7F" w:rsidRPr="00414862" w:rsidRDefault="00561D7F" w:rsidP="00414862">
      <w:pPr>
        <w:pStyle w:val="Default"/>
        <w:spacing w:after="161"/>
        <w:ind w:firstLine="1560"/>
        <w:rPr>
          <w:sz w:val="26"/>
          <w:szCs w:val="26"/>
        </w:rPr>
      </w:pPr>
      <w:r w:rsidRPr="00414862">
        <w:rPr>
          <w:sz w:val="26"/>
          <w:szCs w:val="26"/>
        </w:rPr>
        <w:t>3. Работа с учащимися по повышению качества знаний.</w:t>
      </w:r>
    </w:p>
    <w:p w:rsidR="00561D7F" w:rsidRDefault="00561D7F" w:rsidP="00414862">
      <w:pPr>
        <w:pStyle w:val="Default"/>
        <w:ind w:firstLine="1560"/>
        <w:rPr>
          <w:sz w:val="26"/>
          <w:szCs w:val="26"/>
        </w:rPr>
      </w:pPr>
      <w:r w:rsidRPr="00414862">
        <w:rPr>
          <w:sz w:val="26"/>
          <w:szCs w:val="26"/>
        </w:rPr>
        <w:t xml:space="preserve">4. </w:t>
      </w:r>
      <w:r>
        <w:rPr>
          <w:sz w:val="26"/>
          <w:szCs w:val="26"/>
        </w:rPr>
        <w:t>Работа с родителями по повышению качества образования учащихся.</w:t>
      </w:r>
    </w:p>
    <w:p w:rsidR="00561D7F" w:rsidRDefault="00561D7F" w:rsidP="002612A7">
      <w:pPr>
        <w:pStyle w:val="Default"/>
        <w:jc w:val="center"/>
        <w:rPr>
          <w:b/>
          <w:bCs/>
          <w:sz w:val="28"/>
          <w:szCs w:val="28"/>
        </w:rPr>
      </w:pPr>
    </w:p>
    <w:p w:rsidR="00561D7F" w:rsidRDefault="00561D7F" w:rsidP="002612A7">
      <w:pPr>
        <w:pStyle w:val="Default"/>
        <w:jc w:val="center"/>
        <w:rPr>
          <w:b/>
          <w:bCs/>
          <w:sz w:val="28"/>
          <w:szCs w:val="28"/>
        </w:rPr>
      </w:pPr>
    </w:p>
    <w:p w:rsidR="00561D7F" w:rsidRDefault="00561D7F" w:rsidP="002612A7">
      <w:pPr>
        <w:pStyle w:val="Default"/>
        <w:jc w:val="center"/>
        <w:rPr>
          <w:b/>
          <w:bCs/>
          <w:sz w:val="28"/>
          <w:szCs w:val="28"/>
        </w:rPr>
      </w:pPr>
    </w:p>
    <w:p w:rsidR="00561D7F" w:rsidRDefault="00561D7F" w:rsidP="002612A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1.Мероприятия по повышению качества образования в учреждении</w:t>
      </w:r>
    </w:p>
    <w:p w:rsidR="00561D7F" w:rsidRDefault="00561D7F" w:rsidP="002612A7">
      <w:pPr>
        <w:pStyle w:val="Default"/>
        <w:jc w:val="center"/>
        <w:rPr>
          <w:sz w:val="28"/>
          <w:szCs w:val="28"/>
        </w:rPr>
      </w:pPr>
    </w:p>
    <w:tbl>
      <w:tblPr>
        <w:tblW w:w="15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0"/>
        <w:gridCol w:w="4654"/>
        <w:gridCol w:w="2196"/>
        <w:gridCol w:w="2247"/>
        <w:gridCol w:w="3503"/>
        <w:gridCol w:w="2707"/>
      </w:tblGrid>
      <w:tr w:rsidR="00561D7F" w:rsidRPr="008836B2" w:rsidTr="000852AE">
        <w:tc>
          <w:tcPr>
            <w:tcW w:w="560" w:type="dxa"/>
          </w:tcPr>
          <w:p w:rsidR="00561D7F" w:rsidRPr="008836B2" w:rsidRDefault="00561D7F" w:rsidP="00883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36B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03" w:type="dxa"/>
          </w:tcPr>
          <w:p w:rsidR="00561D7F" w:rsidRPr="008836B2" w:rsidRDefault="00561D7F" w:rsidP="00883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36B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96" w:type="dxa"/>
          </w:tcPr>
          <w:p w:rsidR="00561D7F" w:rsidRPr="008836B2" w:rsidRDefault="00561D7F" w:rsidP="00883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36B2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63" w:type="dxa"/>
          </w:tcPr>
          <w:p w:rsidR="00561D7F" w:rsidRPr="008836B2" w:rsidRDefault="00561D7F" w:rsidP="00883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36B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460" w:type="dxa"/>
          </w:tcPr>
          <w:p w:rsidR="00561D7F" w:rsidRPr="008836B2" w:rsidRDefault="00561D7F" w:rsidP="00883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36B2">
              <w:rPr>
                <w:rFonts w:ascii="Times New Roman" w:hAnsi="Times New Roman"/>
                <w:b/>
                <w:sz w:val="24"/>
                <w:szCs w:val="24"/>
              </w:rPr>
              <w:t>Прогнозируемый  результат</w:t>
            </w:r>
          </w:p>
        </w:tc>
        <w:tc>
          <w:tcPr>
            <w:tcW w:w="2985" w:type="dxa"/>
          </w:tcPr>
          <w:p w:rsidR="00561D7F" w:rsidRPr="008836B2" w:rsidRDefault="00561D7F" w:rsidP="00883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36B2">
              <w:rPr>
                <w:rFonts w:ascii="Times New Roman" w:hAnsi="Times New Roman"/>
                <w:b/>
                <w:sz w:val="24"/>
                <w:szCs w:val="24"/>
              </w:rPr>
              <w:t>Итоговый документ</w:t>
            </w:r>
          </w:p>
        </w:tc>
      </w:tr>
      <w:tr w:rsidR="00561D7F" w:rsidRPr="008836B2" w:rsidTr="000852AE">
        <w:tc>
          <w:tcPr>
            <w:tcW w:w="560" w:type="dxa"/>
            <w:vAlign w:val="center"/>
          </w:tcPr>
          <w:p w:rsidR="00561D7F" w:rsidRPr="008836B2" w:rsidRDefault="00561D7F" w:rsidP="008836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03" w:type="dxa"/>
          </w:tcPr>
          <w:p w:rsidR="00561D7F" w:rsidRPr="008836B2" w:rsidRDefault="00561D7F" w:rsidP="002612A7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Выявление группы учащихся с неблагоприятной оценочной ситуацией </w:t>
            </w:r>
          </w:p>
        </w:tc>
        <w:tc>
          <w:tcPr>
            <w:tcW w:w="2196" w:type="dxa"/>
          </w:tcPr>
          <w:p w:rsidR="00561D7F" w:rsidRPr="008836B2" w:rsidRDefault="00561D7F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8836B2">
              <w:rPr>
                <w:sz w:val="26"/>
                <w:szCs w:val="26"/>
              </w:rPr>
              <w:t xml:space="preserve"> течение года (по итогам учебных периодов) </w:t>
            </w:r>
          </w:p>
        </w:tc>
        <w:tc>
          <w:tcPr>
            <w:tcW w:w="2063" w:type="dxa"/>
          </w:tcPr>
          <w:p w:rsidR="00561D7F" w:rsidRPr="008836B2" w:rsidRDefault="00561D7F" w:rsidP="008836B2">
            <w:pPr>
              <w:pStyle w:val="Default"/>
              <w:jc w:val="center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Учителя, классные руководители</w:t>
            </w:r>
          </w:p>
        </w:tc>
        <w:tc>
          <w:tcPr>
            <w:tcW w:w="3460" w:type="dxa"/>
          </w:tcPr>
          <w:p w:rsidR="00561D7F" w:rsidRPr="008836B2" w:rsidRDefault="00561D7F" w:rsidP="002612A7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Снижение количества неуспевающих, своевременная психолого-педагогическая поддержка </w:t>
            </w:r>
          </w:p>
        </w:tc>
        <w:tc>
          <w:tcPr>
            <w:tcW w:w="2985" w:type="dxa"/>
          </w:tcPr>
          <w:p w:rsidR="00561D7F" w:rsidRPr="008836B2" w:rsidRDefault="00561D7F" w:rsidP="002612A7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План воспитательной работы классного руководителя, социальный паспорт класса, школы. </w:t>
            </w:r>
          </w:p>
        </w:tc>
      </w:tr>
      <w:tr w:rsidR="00561D7F" w:rsidRPr="008836B2" w:rsidTr="000852AE">
        <w:tc>
          <w:tcPr>
            <w:tcW w:w="560" w:type="dxa"/>
            <w:vAlign w:val="center"/>
          </w:tcPr>
          <w:p w:rsidR="00561D7F" w:rsidRPr="008836B2" w:rsidRDefault="00561D7F" w:rsidP="008836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03" w:type="dxa"/>
          </w:tcPr>
          <w:p w:rsidR="00561D7F" w:rsidRPr="008836B2" w:rsidRDefault="00561D7F" w:rsidP="002612A7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Организация индивидуальной работы с у</w:t>
            </w:r>
            <w:r>
              <w:rPr>
                <w:sz w:val="26"/>
                <w:szCs w:val="26"/>
              </w:rPr>
              <w:t>чащимися, имеющими пробелы</w:t>
            </w:r>
            <w:r w:rsidRPr="008836B2">
              <w:rPr>
                <w:sz w:val="26"/>
                <w:szCs w:val="26"/>
              </w:rPr>
              <w:t xml:space="preserve"> и испытывающими трудности в обучении</w:t>
            </w:r>
            <w:r>
              <w:rPr>
                <w:sz w:val="26"/>
                <w:szCs w:val="26"/>
              </w:rPr>
              <w:t xml:space="preserve">, показывающие низкие образовательные результаты </w:t>
            </w:r>
          </w:p>
        </w:tc>
        <w:tc>
          <w:tcPr>
            <w:tcW w:w="2196" w:type="dxa"/>
          </w:tcPr>
          <w:p w:rsidR="00561D7F" w:rsidRPr="008836B2" w:rsidRDefault="00561D7F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8836B2">
              <w:rPr>
                <w:sz w:val="26"/>
                <w:szCs w:val="26"/>
              </w:rPr>
              <w:t xml:space="preserve"> соответствии с графиком проведения индивидуальных занятий</w:t>
            </w:r>
          </w:p>
        </w:tc>
        <w:tc>
          <w:tcPr>
            <w:tcW w:w="2063" w:type="dxa"/>
          </w:tcPr>
          <w:p w:rsidR="00561D7F" w:rsidRPr="008836B2" w:rsidRDefault="00561D7F" w:rsidP="008836B2">
            <w:pPr>
              <w:pStyle w:val="Default"/>
              <w:jc w:val="center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Учителя, классные руководители</w:t>
            </w:r>
          </w:p>
        </w:tc>
        <w:tc>
          <w:tcPr>
            <w:tcW w:w="3460" w:type="dxa"/>
          </w:tcPr>
          <w:p w:rsidR="00561D7F" w:rsidRPr="008836B2" w:rsidRDefault="00561D7F" w:rsidP="002612A7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Повышение уровня обученности учащихся, ликвидация пробелов </w:t>
            </w:r>
          </w:p>
        </w:tc>
        <w:tc>
          <w:tcPr>
            <w:tcW w:w="2985" w:type="dxa"/>
          </w:tcPr>
          <w:p w:rsidR="00561D7F" w:rsidRPr="008836B2" w:rsidRDefault="00561D7F" w:rsidP="002612A7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Индивидуальная работа с группой риска</w:t>
            </w:r>
          </w:p>
        </w:tc>
      </w:tr>
      <w:tr w:rsidR="00561D7F" w:rsidRPr="008836B2" w:rsidTr="000852AE">
        <w:trPr>
          <w:trHeight w:val="564"/>
        </w:trPr>
        <w:tc>
          <w:tcPr>
            <w:tcW w:w="0" w:type="auto"/>
          </w:tcPr>
          <w:p w:rsidR="00561D7F" w:rsidRDefault="00561D7F">
            <w:pPr>
              <w:pStyle w:val="Default"/>
              <w:rPr>
                <w:color w:val="auto"/>
              </w:rPr>
            </w:pPr>
          </w:p>
          <w:p w:rsidR="00561D7F" w:rsidRPr="008836B2" w:rsidRDefault="00561D7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3.</w:t>
            </w: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Работа социально-психологической службы по профил</w:t>
            </w:r>
            <w:r>
              <w:rPr>
                <w:sz w:val="26"/>
                <w:szCs w:val="26"/>
              </w:rPr>
              <w:t>актике неуспешности обучающихся</w:t>
            </w:r>
          </w:p>
        </w:tc>
        <w:tc>
          <w:tcPr>
            <w:tcW w:w="2196" w:type="dxa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8836B2">
              <w:rPr>
                <w:sz w:val="26"/>
                <w:szCs w:val="26"/>
              </w:rPr>
              <w:t xml:space="preserve"> течение года</w:t>
            </w:r>
          </w:p>
        </w:tc>
        <w:tc>
          <w:tcPr>
            <w:tcW w:w="2063" w:type="dxa"/>
          </w:tcPr>
          <w:p w:rsidR="00561D7F" w:rsidRPr="008836B2" w:rsidRDefault="00561D7F" w:rsidP="008836B2">
            <w:pPr>
              <w:pStyle w:val="Default"/>
              <w:jc w:val="center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Соц.педагог </w:t>
            </w:r>
            <w:r>
              <w:rPr>
                <w:sz w:val="26"/>
                <w:szCs w:val="26"/>
              </w:rPr>
              <w:t>Косогорова Н.Г.</w:t>
            </w:r>
          </w:p>
        </w:tc>
        <w:tc>
          <w:tcPr>
            <w:tcW w:w="3460" w:type="dxa"/>
          </w:tcPr>
          <w:p w:rsidR="00561D7F" w:rsidRPr="008836B2" w:rsidRDefault="00561D7F" w:rsidP="00410EA3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Снижение количества неуспевающих, своевременная социально-психологическая поддержка</w:t>
            </w: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Планы работ соц.педагога. </w:t>
            </w:r>
          </w:p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педагога-психолога</w:t>
            </w:r>
          </w:p>
        </w:tc>
      </w:tr>
      <w:tr w:rsidR="00561D7F" w:rsidRPr="008836B2" w:rsidTr="000852AE">
        <w:trPr>
          <w:trHeight w:val="1015"/>
        </w:trPr>
        <w:tc>
          <w:tcPr>
            <w:tcW w:w="0" w:type="auto"/>
          </w:tcPr>
          <w:p w:rsidR="00561D7F" w:rsidRPr="008836B2" w:rsidRDefault="00561D7F" w:rsidP="00C217F3">
            <w:pPr>
              <w:pStyle w:val="Default"/>
              <w:rPr>
                <w:color w:val="auto"/>
              </w:rPr>
            </w:pPr>
          </w:p>
          <w:p w:rsidR="00561D7F" w:rsidRPr="008836B2" w:rsidRDefault="00561D7F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8836B2">
              <w:rPr>
                <w:sz w:val="26"/>
                <w:szCs w:val="26"/>
              </w:rPr>
              <w:t xml:space="preserve">. </w:t>
            </w:r>
          </w:p>
          <w:p w:rsidR="00561D7F" w:rsidRPr="008836B2" w:rsidRDefault="00561D7F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Работа с одаренными учащимися: участие в олимпиадах, интеллектуальных марафонах, конкурсах, проектной и исследовательской работе и т.д. </w:t>
            </w:r>
          </w:p>
        </w:tc>
        <w:tc>
          <w:tcPr>
            <w:tcW w:w="2196" w:type="dxa"/>
          </w:tcPr>
          <w:p w:rsidR="00561D7F" w:rsidRPr="008836B2" w:rsidRDefault="00561D7F" w:rsidP="00CC240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8836B2">
              <w:rPr>
                <w:sz w:val="26"/>
                <w:szCs w:val="26"/>
              </w:rPr>
              <w:t xml:space="preserve"> течение года </w:t>
            </w:r>
          </w:p>
        </w:tc>
        <w:tc>
          <w:tcPr>
            <w:tcW w:w="2063" w:type="dxa"/>
          </w:tcPr>
          <w:p w:rsidR="00561D7F" w:rsidRPr="008836B2" w:rsidRDefault="00561D7F" w:rsidP="008836B2">
            <w:pPr>
              <w:pStyle w:val="Default"/>
              <w:jc w:val="center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Учителя, </w:t>
            </w:r>
          </w:p>
          <w:p w:rsidR="00561D7F" w:rsidRPr="008836B2" w:rsidRDefault="00561D7F" w:rsidP="008836B2">
            <w:pPr>
              <w:pStyle w:val="Default"/>
              <w:jc w:val="center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зам. директора </w:t>
            </w:r>
          </w:p>
          <w:p w:rsidR="00561D7F" w:rsidRDefault="00561D7F" w:rsidP="008836B2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УР Косогорова Н.Г.</w:t>
            </w:r>
          </w:p>
          <w:p w:rsidR="00561D7F" w:rsidRPr="008836B2" w:rsidRDefault="00561D7F" w:rsidP="006969C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директора по ВР Матина О.В.</w:t>
            </w:r>
          </w:p>
        </w:tc>
        <w:tc>
          <w:tcPr>
            <w:tcW w:w="3460" w:type="dxa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Возрастание престижа знаний, создание ситуации успеха </w:t>
            </w: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Производственное совещание, </w:t>
            </w:r>
          </w:p>
          <w:p w:rsidR="00561D7F" w:rsidRPr="008836B2" w:rsidRDefault="00561D7F" w:rsidP="00CC2403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совещания при зам.директора </w:t>
            </w:r>
          </w:p>
        </w:tc>
      </w:tr>
      <w:tr w:rsidR="00561D7F" w:rsidRPr="008836B2" w:rsidTr="000852AE">
        <w:trPr>
          <w:trHeight w:val="715"/>
        </w:trPr>
        <w:tc>
          <w:tcPr>
            <w:tcW w:w="0" w:type="auto"/>
          </w:tcPr>
          <w:p w:rsidR="00561D7F" w:rsidRPr="008836B2" w:rsidRDefault="00561D7F" w:rsidP="00C217F3">
            <w:pPr>
              <w:pStyle w:val="Default"/>
              <w:rPr>
                <w:color w:val="auto"/>
              </w:rPr>
            </w:pPr>
          </w:p>
          <w:p w:rsidR="00561D7F" w:rsidRPr="008836B2" w:rsidRDefault="00561D7F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8836B2">
              <w:rPr>
                <w:sz w:val="26"/>
                <w:szCs w:val="26"/>
              </w:rPr>
              <w:t xml:space="preserve">. </w:t>
            </w:r>
          </w:p>
          <w:p w:rsidR="00561D7F" w:rsidRPr="008836B2" w:rsidRDefault="00561D7F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Изучение образовательных потребностей учащихся на новый учебный год </w:t>
            </w:r>
          </w:p>
        </w:tc>
        <w:tc>
          <w:tcPr>
            <w:tcW w:w="2196" w:type="dxa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8836B2">
              <w:rPr>
                <w:sz w:val="26"/>
                <w:szCs w:val="26"/>
              </w:rPr>
              <w:t xml:space="preserve">прель-май </w:t>
            </w:r>
          </w:p>
        </w:tc>
        <w:tc>
          <w:tcPr>
            <w:tcW w:w="2063" w:type="dxa"/>
          </w:tcPr>
          <w:p w:rsidR="00561D7F" w:rsidRPr="008836B2" w:rsidRDefault="00561D7F" w:rsidP="008836B2">
            <w:pPr>
              <w:pStyle w:val="Default"/>
              <w:jc w:val="center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Зам. директора </w:t>
            </w:r>
          </w:p>
          <w:p w:rsidR="00561D7F" w:rsidRPr="008836B2" w:rsidRDefault="00561D7F" w:rsidP="008836B2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УР</w:t>
            </w:r>
          </w:p>
          <w:p w:rsidR="00561D7F" w:rsidRPr="008836B2" w:rsidRDefault="00561D7F" w:rsidP="008836B2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Косогорова Н.Г.</w:t>
            </w:r>
          </w:p>
          <w:p w:rsidR="00561D7F" w:rsidRPr="008836B2" w:rsidRDefault="00561D7F" w:rsidP="008836B2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зам. директора по ВР Матина О.В. </w:t>
            </w:r>
          </w:p>
        </w:tc>
        <w:tc>
          <w:tcPr>
            <w:tcW w:w="3460" w:type="dxa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Эффективное использование часов компонента общеобразовательной организации из учебного плана школы. </w:t>
            </w: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Совещание при директоре</w:t>
            </w:r>
          </w:p>
        </w:tc>
      </w:tr>
      <w:tr w:rsidR="00561D7F" w:rsidRPr="008836B2" w:rsidTr="000852AE">
        <w:trPr>
          <w:trHeight w:val="715"/>
        </w:trPr>
        <w:tc>
          <w:tcPr>
            <w:tcW w:w="0" w:type="auto"/>
          </w:tcPr>
          <w:p w:rsidR="00561D7F" w:rsidRPr="008836B2" w:rsidRDefault="00561D7F" w:rsidP="00C217F3">
            <w:pPr>
              <w:pStyle w:val="Default"/>
              <w:rPr>
                <w:color w:val="auto"/>
              </w:rPr>
            </w:pPr>
          </w:p>
          <w:p w:rsidR="00561D7F" w:rsidRPr="008836B2" w:rsidRDefault="00561D7F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8836B2">
              <w:rPr>
                <w:sz w:val="26"/>
                <w:szCs w:val="26"/>
              </w:rPr>
              <w:t xml:space="preserve">. </w:t>
            </w:r>
          </w:p>
          <w:p w:rsidR="00561D7F" w:rsidRPr="008836B2" w:rsidRDefault="00561D7F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561D7F" w:rsidRPr="008836B2" w:rsidRDefault="00561D7F" w:rsidP="0092612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Информационная работа с учителями предметниками по технологии проведения внешних оценочных процедур (ГИА, </w:t>
            </w:r>
            <w:r w:rsidRPr="008836B2">
              <w:rPr>
                <w:sz w:val="26"/>
                <w:szCs w:val="26"/>
                <w:lang w:val="en-US"/>
              </w:rPr>
              <w:t>PISA</w:t>
            </w:r>
            <w:r>
              <w:rPr>
                <w:sz w:val="26"/>
                <w:szCs w:val="26"/>
              </w:rPr>
              <w:t>, ВПР и др.</w:t>
            </w:r>
            <w:r w:rsidRPr="008836B2">
              <w:rPr>
                <w:sz w:val="26"/>
                <w:szCs w:val="26"/>
              </w:rPr>
              <w:t>).</w:t>
            </w:r>
          </w:p>
        </w:tc>
        <w:tc>
          <w:tcPr>
            <w:tcW w:w="2196" w:type="dxa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8836B2">
              <w:rPr>
                <w:sz w:val="26"/>
                <w:szCs w:val="26"/>
              </w:rPr>
              <w:t>о мере необходимости</w:t>
            </w:r>
          </w:p>
        </w:tc>
        <w:tc>
          <w:tcPr>
            <w:tcW w:w="2063" w:type="dxa"/>
          </w:tcPr>
          <w:p w:rsidR="00561D7F" w:rsidRPr="008836B2" w:rsidRDefault="00561D7F" w:rsidP="006969CE">
            <w:pPr>
              <w:pStyle w:val="Default"/>
              <w:jc w:val="center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Зам. директора </w:t>
            </w:r>
          </w:p>
          <w:p w:rsidR="00561D7F" w:rsidRPr="008836B2" w:rsidRDefault="00561D7F" w:rsidP="006969C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УР</w:t>
            </w:r>
          </w:p>
          <w:p w:rsidR="00561D7F" w:rsidRPr="008836B2" w:rsidRDefault="00561D7F" w:rsidP="006969C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Косогорова Н.Г.</w:t>
            </w:r>
          </w:p>
          <w:p w:rsidR="00561D7F" w:rsidRPr="008836B2" w:rsidRDefault="00561D7F" w:rsidP="006969C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директора по ВР Матина О.В.</w:t>
            </w:r>
          </w:p>
        </w:tc>
        <w:tc>
          <w:tcPr>
            <w:tcW w:w="3460" w:type="dxa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Четкая и продуктивная работа учителей-предметников при организации участия учащихся в оценочных мероприятиях</w:t>
            </w: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Сов</w:t>
            </w:r>
            <w:r>
              <w:rPr>
                <w:sz w:val="26"/>
                <w:szCs w:val="26"/>
              </w:rPr>
              <w:t>ещание при директоре</w:t>
            </w:r>
          </w:p>
        </w:tc>
      </w:tr>
      <w:tr w:rsidR="00561D7F" w:rsidRPr="008836B2" w:rsidTr="000852AE">
        <w:trPr>
          <w:trHeight w:val="715"/>
        </w:trPr>
        <w:tc>
          <w:tcPr>
            <w:tcW w:w="0" w:type="auto"/>
          </w:tcPr>
          <w:p w:rsidR="00561D7F" w:rsidRPr="008836B2" w:rsidRDefault="00561D7F" w:rsidP="00C217F3">
            <w:pPr>
              <w:pStyle w:val="Default"/>
              <w:rPr>
                <w:color w:val="auto"/>
              </w:rPr>
            </w:pPr>
          </w:p>
          <w:p w:rsidR="00561D7F" w:rsidRPr="008836B2" w:rsidRDefault="00561D7F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8836B2">
              <w:rPr>
                <w:sz w:val="26"/>
                <w:szCs w:val="26"/>
              </w:rPr>
              <w:t xml:space="preserve">. </w:t>
            </w:r>
          </w:p>
          <w:p w:rsidR="00561D7F" w:rsidRPr="008836B2" w:rsidRDefault="00561D7F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561D7F" w:rsidRPr="008836B2" w:rsidRDefault="00561D7F" w:rsidP="008B0DA2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Организация и проведение внешних оценочных процедур:</w:t>
            </w:r>
          </w:p>
          <w:p w:rsidR="00561D7F" w:rsidRPr="006969CE" w:rsidRDefault="00561D7F" w:rsidP="008B0DA2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- ГИА;</w:t>
            </w:r>
          </w:p>
          <w:p w:rsidR="00561D7F" w:rsidRPr="008836B2" w:rsidRDefault="00561D7F" w:rsidP="008B0DA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ВПР</w:t>
            </w:r>
          </w:p>
          <w:p w:rsidR="00561D7F" w:rsidRPr="008836B2" w:rsidRDefault="00561D7F" w:rsidP="0092612F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96" w:type="dxa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  <w:r w:rsidRPr="008836B2">
              <w:rPr>
                <w:sz w:val="26"/>
                <w:szCs w:val="26"/>
              </w:rPr>
              <w:t xml:space="preserve"> </w:t>
            </w:r>
          </w:p>
        </w:tc>
        <w:tc>
          <w:tcPr>
            <w:tcW w:w="2063" w:type="dxa"/>
          </w:tcPr>
          <w:p w:rsidR="00561D7F" w:rsidRPr="008836B2" w:rsidRDefault="00561D7F" w:rsidP="006969CE">
            <w:pPr>
              <w:pStyle w:val="Default"/>
              <w:jc w:val="center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Зам. директора </w:t>
            </w:r>
          </w:p>
          <w:p w:rsidR="00561D7F" w:rsidRPr="008836B2" w:rsidRDefault="00561D7F" w:rsidP="006969C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УР</w:t>
            </w:r>
          </w:p>
          <w:p w:rsidR="00561D7F" w:rsidRPr="008836B2" w:rsidRDefault="00561D7F" w:rsidP="006969C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Косогорова Н.Г.</w:t>
            </w:r>
          </w:p>
          <w:p w:rsidR="00561D7F" w:rsidRPr="008836B2" w:rsidRDefault="00561D7F" w:rsidP="006969C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директора по ВР Матина О.В.</w:t>
            </w:r>
          </w:p>
        </w:tc>
        <w:tc>
          <w:tcPr>
            <w:tcW w:w="3460" w:type="dxa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Использование результатов оценочных процедур для повышения качества образования, принятия управленческих решений</w:t>
            </w: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Совещания при директоре</w:t>
            </w:r>
          </w:p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Справки </w:t>
            </w:r>
          </w:p>
        </w:tc>
      </w:tr>
      <w:tr w:rsidR="00561D7F" w:rsidRPr="008836B2" w:rsidTr="000852AE">
        <w:trPr>
          <w:trHeight w:val="273"/>
        </w:trPr>
        <w:tc>
          <w:tcPr>
            <w:tcW w:w="0" w:type="auto"/>
          </w:tcPr>
          <w:p w:rsidR="00561D7F" w:rsidRPr="008836B2" w:rsidRDefault="00561D7F" w:rsidP="00C217F3">
            <w:pPr>
              <w:pStyle w:val="Default"/>
              <w:rPr>
                <w:color w:val="auto"/>
              </w:rPr>
            </w:pPr>
          </w:p>
          <w:p w:rsidR="00561D7F" w:rsidRPr="008836B2" w:rsidRDefault="00561D7F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8836B2">
              <w:rPr>
                <w:sz w:val="26"/>
                <w:szCs w:val="26"/>
              </w:rPr>
              <w:t xml:space="preserve">. </w:t>
            </w:r>
          </w:p>
          <w:p w:rsidR="00561D7F" w:rsidRPr="008836B2" w:rsidRDefault="00561D7F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561D7F" w:rsidRPr="008836B2" w:rsidRDefault="00561D7F" w:rsidP="00EE0117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Организация и ведение элективных курсов, полностью соответствующих запросам обучающихся и их родителей </w:t>
            </w:r>
          </w:p>
        </w:tc>
        <w:tc>
          <w:tcPr>
            <w:tcW w:w="2196" w:type="dxa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8836B2">
              <w:rPr>
                <w:sz w:val="26"/>
                <w:szCs w:val="26"/>
              </w:rPr>
              <w:t xml:space="preserve"> течение года </w:t>
            </w:r>
          </w:p>
        </w:tc>
        <w:tc>
          <w:tcPr>
            <w:tcW w:w="2063" w:type="dxa"/>
          </w:tcPr>
          <w:p w:rsidR="00561D7F" w:rsidRPr="008836B2" w:rsidRDefault="00561D7F" w:rsidP="006969CE">
            <w:pPr>
              <w:pStyle w:val="Default"/>
              <w:jc w:val="center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Зам. директора </w:t>
            </w:r>
          </w:p>
          <w:p w:rsidR="00561D7F" w:rsidRPr="008836B2" w:rsidRDefault="00561D7F" w:rsidP="006969C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УР</w:t>
            </w:r>
          </w:p>
          <w:p w:rsidR="00561D7F" w:rsidRPr="008836B2" w:rsidRDefault="00561D7F" w:rsidP="006969C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Косогорова Н.Г.</w:t>
            </w:r>
          </w:p>
          <w:p w:rsidR="00561D7F" w:rsidRPr="008836B2" w:rsidRDefault="00561D7F" w:rsidP="006969C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директора по ВР Матина О.В.</w:t>
            </w:r>
          </w:p>
        </w:tc>
        <w:tc>
          <w:tcPr>
            <w:tcW w:w="3460" w:type="dxa"/>
          </w:tcPr>
          <w:p w:rsidR="00561D7F" w:rsidRPr="008836B2" w:rsidRDefault="00561D7F" w:rsidP="0092612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Повышение мотивации обучения у учащихся, удовлетворение профессиональных потребностей.</w:t>
            </w: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Учебный план школы; </w:t>
            </w:r>
          </w:p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Совещание при директоре </w:t>
            </w:r>
          </w:p>
        </w:tc>
      </w:tr>
      <w:tr w:rsidR="00561D7F" w:rsidRPr="008836B2" w:rsidTr="000852AE">
        <w:trPr>
          <w:trHeight w:val="715"/>
        </w:trPr>
        <w:tc>
          <w:tcPr>
            <w:tcW w:w="0" w:type="auto"/>
          </w:tcPr>
          <w:p w:rsidR="00561D7F" w:rsidRPr="008836B2" w:rsidRDefault="00561D7F" w:rsidP="00C217F3">
            <w:pPr>
              <w:pStyle w:val="Default"/>
              <w:rPr>
                <w:color w:val="auto"/>
              </w:rPr>
            </w:pPr>
          </w:p>
          <w:p w:rsidR="00561D7F" w:rsidRPr="008836B2" w:rsidRDefault="00561D7F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8836B2">
              <w:rPr>
                <w:sz w:val="26"/>
                <w:szCs w:val="26"/>
              </w:rPr>
              <w:t xml:space="preserve">. </w:t>
            </w:r>
          </w:p>
          <w:p w:rsidR="00561D7F" w:rsidRPr="008836B2" w:rsidRDefault="00561D7F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Организация подготовки к ГИА-2021 учащихся 9,11 классов </w:t>
            </w:r>
          </w:p>
        </w:tc>
        <w:tc>
          <w:tcPr>
            <w:tcW w:w="2196" w:type="dxa"/>
          </w:tcPr>
          <w:p w:rsidR="00561D7F" w:rsidRPr="008836B2" w:rsidRDefault="00561D7F" w:rsidP="00CC240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8836B2">
              <w:rPr>
                <w:sz w:val="26"/>
                <w:szCs w:val="26"/>
              </w:rPr>
              <w:t xml:space="preserve"> течение года </w:t>
            </w:r>
          </w:p>
        </w:tc>
        <w:tc>
          <w:tcPr>
            <w:tcW w:w="2063" w:type="dxa"/>
          </w:tcPr>
          <w:p w:rsidR="00561D7F" w:rsidRPr="008836B2" w:rsidRDefault="00561D7F" w:rsidP="008836B2">
            <w:pPr>
              <w:pStyle w:val="Default"/>
              <w:jc w:val="center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Учителя, зам.директора </w:t>
            </w:r>
          </w:p>
          <w:p w:rsidR="00561D7F" w:rsidRPr="008836B2" w:rsidRDefault="00561D7F" w:rsidP="008836B2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</w:t>
            </w:r>
            <w:r w:rsidRPr="008836B2">
              <w:rPr>
                <w:sz w:val="26"/>
                <w:szCs w:val="26"/>
              </w:rPr>
              <w:t>Р</w:t>
            </w:r>
          </w:p>
          <w:p w:rsidR="00561D7F" w:rsidRPr="008836B2" w:rsidRDefault="00561D7F" w:rsidP="008836B2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Косогорова Н.Г.</w:t>
            </w:r>
          </w:p>
        </w:tc>
        <w:tc>
          <w:tcPr>
            <w:tcW w:w="3460" w:type="dxa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Успешная сдача экзаменационной сессии. </w:t>
            </w: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Совещание при директоре </w:t>
            </w:r>
          </w:p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</w:p>
        </w:tc>
      </w:tr>
      <w:tr w:rsidR="00561D7F" w:rsidRPr="008836B2" w:rsidTr="000852AE">
        <w:trPr>
          <w:trHeight w:val="1015"/>
        </w:trPr>
        <w:tc>
          <w:tcPr>
            <w:tcW w:w="0" w:type="auto"/>
          </w:tcPr>
          <w:p w:rsidR="00561D7F" w:rsidRPr="008836B2" w:rsidRDefault="00561D7F" w:rsidP="00C217F3">
            <w:pPr>
              <w:pStyle w:val="Default"/>
              <w:rPr>
                <w:color w:val="auto"/>
              </w:rPr>
            </w:pPr>
          </w:p>
          <w:p w:rsidR="00561D7F" w:rsidRPr="008836B2" w:rsidRDefault="00561D7F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8836B2">
              <w:rPr>
                <w:sz w:val="26"/>
                <w:szCs w:val="26"/>
              </w:rPr>
              <w:t xml:space="preserve">. </w:t>
            </w:r>
          </w:p>
          <w:p w:rsidR="00561D7F" w:rsidRPr="008836B2" w:rsidRDefault="00561D7F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561D7F" w:rsidRPr="008836B2" w:rsidRDefault="00561D7F" w:rsidP="0092612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Административный контроль за состоянием преподавания предметов с низким рейтингом по результатам внешней оцен</w:t>
            </w:r>
            <w:r>
              <w:rPr>
                <w:sz w:val="26"/>
                <w:szCs w:val="26"/>
              </w:rPr>
              <w:t>ки (ВПР, мониторинги, ОГЭ, ЕГЭ,</w:t>
            </w:r>
            <w:r w:rsidRPr="008836B2">
              <w:rPr>
                <w:sz w:val="26"/>
                <w:szCs w:val="26"/>
              </w:rPr>
              <w:t xml:space="preserve"> административные срезы) </w:t>
            </w:r>
          </w:p>
        </w:tc>
        <w:tc>
          <w:tcPr>
            <w:tcW w:w="2196" w:type="dxa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8836B2">
              <w:rPr>
                <w:sz w:val="26"/>
                <w:szCs w:val="26"/>
              </w:rPr>
              <w:t xml:space="preserve"> течение года </w:t>
            </w:r>
          </w:p>
        </w:tc>
        <w:tc>
          <w:tcPr>
            <w:tcW w:w="2063" w:type="dxa"/>
          </w:tcPr>
          <w:p w:rsidR="00561D7F" w:rsidRPr="008836B2" w:rsidRDefault="00561D7F" w:rsidP="008836B2">
            <w:pPr>
              <w:pStyle w:val="Default"/>
              <w:jc w:val="center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Администрация</w:t>
            </w:r>
          </w:p>
        </w:tc>
        <w:tc>
          <w:tcPr>
            <w:tcW w:w="3460" w:type="dxa"/>
          </w:tcPr>
          <w:p w:rsidR="00561D7F" w:rsidRPr="008836B2" w:rsidRDefault="00561D7F" w:rsidP="00F8357A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Повышение качества преподавания предметов (9кл.- </w:t>
            </w:r>
            <w:r>
              <w:rPr>
                <w:sz w:val="26"/>
                <w:szCs w:val="26"/>
              </w:rPr>
              <w:t>математика, русский язык, физика, обществознание, биология</w:t>
            </w:r>
            <w:r w:rsidRPr="008836B2">
              <w:rPr>
                <w:sz w:val="26"/>
                <w:szCs w:val="26"/>
              </w:rPr>
              <w:t>;</w:t>
            </w:r>
          </w:p>
          <w:p w:rsidR="00561D7F" w:rsidRPr="008836B2" w:rsidRDefault="00561D7F" w:rsidP="0092612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11кл.</w:t>
            </w:r>
            <w:r>
              <w:rPr>
                <w:sz w:val="26"/>
                <w:szCs w:val="26"/>
              </w:rPr>
              <w:t xml:space="preserve"> </w:t>
            </w:r>
            <w:r w:rsidRPr="008836B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история, обществознание, физика информатика и ИКТ, английский язык)</w:t>
            </w:r>
            <w:r w:rsidRPr="008836B2">
              <w:rPr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Совещание при директоре </w:t>
            </w:r>
          </w:p>
        </w:tc>
      </w:tr>
      <w:tr w:rsidR="00561D7F" w:rsidRPr="008836B2" w:rsidTr="000852AE">
        <w:trPr>
          <w:trHeight w:val="564"/>
        </w:trPr>
        <w:tc>
          <w:tcPr>
            <w:tcW w:w="0" w:type="auto"/>
          </w:tcPr>
          <w:p w:rsidR="00561D7F" w:rsidRPr="008836B2" w:rsidRDefault="00561D7F" w:rsidP="00C217F3">
            <w:pPr>
              <w:pStyle w:val="Default"/>
              <w:rPr>
                <w:color w:val="auto"/>
              </w:rPr>
            </w:pPr>
          </w:p>
          <w:p w:rsidR="00561D7F" w:rsidRPr="008836B2" w:rsidRDefault="00561D7F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Pr="008836B2">
              <w:rPr>
                <w:sz w:val="26"/>
                <w:szCs w:val="26"/>
              </w:rPr>
              <w:t xml:space="preserve">. </w:t>
            </w:r>
          </w:p>
          <w:p w:rsidR="00561D7F" w:rsidRPr="008836B2" w:rsidRDefault="00561D7F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Организация родительского лектория по вопросам ФГОС НОО, ФГОС ООО, СОО, ГИА для обучающихся 9,11 классов. </w:t>
            </w:r>
          </w:p>
        </w:tc>
        <w:tc>
          <w:tcPr>
            <w:tcW w:w="2196" w:type="dxa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8836B2">
              <w:rPr>
                <w:sz w:val="26"/>
                <w:szCs w:val="26"/>
              </w:rPr>
              <w:t xml:space="preserve">огласно плану в течение года </w:t>
            </w:r>
          </w:p>
        </w:tc>
        <w:tc>
          <w:tcPr>
            <w:tcW w:w="2063" w:type="dxa"/>
          </w:tcPr>
          <w:p w:rsidR="00561D7F" w:rsidRPr="008836B2" w:rsidRDefault="00561D7F" w:rsidP="00BA09EF">
            <w:pPr>
              <w:pStyle w:val="Default"/>
              <w:jc w:val="center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Зам. директора </w:t>
            </w:r>
          </w:p>
          <w:p w:rsidR="00561D7F" w:rsidRPr="008836B2" w:rsidRDefault="00561D7F" w:rsidP="00BA09EF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УР</w:t>
            </w:r>
          </w:p>
          <w:p w:rsidR="00561D7F" w:rsidRPr="008836B2" w:rsidRDefault="00561D7F" w:rsidP="00BA09EF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Косогорова Н.Г.</w:t>
            </w:r>
          </w:p>
          <w:p w:rsidR="00561D7F" w:rsidRPr="008836B2" w:rsidRDefault="00561D7F" w:rsidP="00BA09EF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директора по ВР Матина О.В.</w:t>
            </w:r>
            <w:r w:rsidRPr="008836B2">
              <w:rPr>
                <w:sz w:val="26"/>
                <w:szCs w:val="26"/>
              </w:rPr>
              <w:t>, классные руководители</w:t>
            </w:r>
          </w:p>
        </w:tc>
        <w:tc>
          <w:tcPr>
            <w:tcW w:w="3460" w:type="dxa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Повышение уровня просветительской деятельности среди родителей </w:t>
            </w: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Пакет ознакомительных документов </w:t>
            </w:r>
          </w:p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Публичный отчет</w:t>
            </w:r>
          </w:p>
        </w:tc>
      </w:tr>
      <w:tr w:rsidR="00561D7F" w:rsidRPr="008836B2" w:rsidTr="000852AE">
        <w:trPr>
          <w:trHeight w:val="1164"/>
        </w:trPr>
        <w:tc>
          <w:tcPr>
            <w:tcW w:w="0" w:type="auto"/>
          </w:tcPr>
          <w:p w:rsidR="00561D7F" w:rsidRPr="008836B2" w:rsidRDefault="00561D7F" w:rsidP="00C217F3">
            <w:pPr>
              <w:pStyle w:val="Default"/>
              <w:rPr>
                <w:color w:val="auto"/>
              </w:rPr>
            </w:pPr>
          </w:p>
          <w:p w:rsidR="00561D7F" w:rsidRPr="008836B2" w:rsidRDefault="00561D7F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Pr="008836B2">
              <w:rPr>
                <w:sz w:val="26"/>
                <w:szCs w:val="26"/>
              </w:rPr>
              <w:t xml:space="preserve">. </w:t>
            </w:r>
          </w:p>
          <w:p w:rsidR="00561D7F" w:rsidRPr="008836B2" w:rsidRDefault="00561D7F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561D7F" w:rsidRPr="008836B2" w:rsidRDefault="00561D7F" w:rsidP="002717FC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Организация сотрудничества с родителями по вопросам качества образования (совет школы, родительские комитеты, совет профилактики, индивидуальная работа с родителями) </w:t>
            </w:r>
          </w:p>
        </w:tc>
        <w:tc>
          <w:tcPr>
            <w:tcW w:w="2196" w:type="dxa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8836B2">
              <w:rPr>
                <w:sz w:val="26"/>
                <w:szCs w:val="26"/>
              </w:rPr>
              <w:t xml:space="preserve"> течение года </w:t>
            </w:r>
          </w:p>
        </w:tc>
        <w:tc>
          <w:tcPr>
            <w:tcW w:w="2063" w:type="dxa"/>
          </w:tcPr>
          <w:p w:rsidR="00561D7F" w:rsidRPr="008836B2" w:rsidRDefault="00561D7F" w:rsidP="008836B2">
            <w:pPr>
              <w:pStyle w:val="Default"/>
              <w:jc w:val="center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Классные руководители, администрация</w:t>
            </w:r>
          </w:p>
        </w:tc>
        <w:tc>
          <w:tcPr>
            <w:tcW w:w="3460" w:type="dxa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Повышение родительской мотивации к контролю за успеваемостью, исправление неудовлетворительных и нежелательных оценок. </w:t>
            </w: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Протоколы заседаний </w:t>
            </w:r>
          </w:p>
        </w:tc>
      </w:tr>
      <w:tr w:rsidR="00561D7F" w:rsidRPr="008836B2" w:rsidTr="000852AE">
        <w:trPr>
          <w:trHeight w:val="566"/>
        </w:trPr>
        <w:tc>
          <w:tcPr>
            <w:tcW w:w="0" w:type="auto"/>
          </w:tcPr>
          <w:p w:rsidR="00561D7F" w:rsidRPr="008836B2" w:rsidRDefault="00561D7F" w:rsidP="0092612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Pr="008836B2">
              <w:rPr>
                <w:sz w:val="26"/>
                <w:szCs w:val="26"/>
              </w:rPr>
              <w:t>.</w:t>
            </w: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Повышение профессионализма педагогов через организацию курсовой подготовки, самообразование </w:t>
            </w:r>
          </w:p>
        </w:tc>
        <w:tc>
          <w:tcPr>
            <w:tcW w:w="2196" w:type="dxa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8836B2">
              <w:rPr>
                <w:sz w:val="26"/>
                <w:szCs w:val="26"/>
              </w:rPr>
              <w:t xml:space="preserve"> течение года </w:t>
            </w:r>
          </w:p>
        </w:tc>
        <w:tc>
          <w:tcPr>
            <w:tcW w:w="2063" w:type="dxa"/>
          </w:tcPr>
          <w:p w:rsidR="00561D7F" w:rsidRPr="008836B2" w:rsidRDefault="00561D7F" w:rsidP="00BA09EF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директора Косогорова Н.Г.</w:t>
            </w:r>
            <w:r w:rsidRPr="008836B2">
              <w:rPr>
                <w:sz w:val="26"/>
                <w:szCs w:val="26"/>
              </w:rPr>
              <w:t>, учителя-предметники</w:t>
            </w:r>
          </w:p>
        </w:tc>
        <w:tc>
          <w:tcPr>
            <w:tcW w:w="3460" w:type="dxa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Повышение качества преподавания предметов </w:t>
            </w: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План курсовой подготовки </w:t>
            </w:r>
          </w:p>
        </w:tc>
      </w:tr>
      <w:tr w:rsidR="00561D7F" w:rsidRPr="008836B2" w:rsidTr="000852AE">
        <w:trPr>
          <w:trHeight w:val="566"/>
        </w:trPr>
        <w:tc>
          <w:tcPr>
            <w:tcW w:w="0" w:type="auto"/>
          </w:tcPr>
          <w:p w:rsidR="00561D7F" w:rsidRPr="008836B2" w:rsidRDefault="00561D7F" w:rsidP="00C217F3">
            <w:pPr>
              <w:pStyle w:val="Default"/>
              <w:rPr>
                <w:color w:val="auto"/>
              </w:rPr>
            </w:pPr>
          </w:p>
          <w:p w:rsidR="00561D7F" w:rsidRPr="008836B2" w:rsidRDefault="00561D7F" w:rsidP="0092612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8836B2">
              <w:rPr>
                <w:sz w:val="26"/>
                <w:szCs w:val="26"/>
              </w:rPr>
              <w:t>.</w:t>
            </w: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Оценка учебных достижений учащихся (стимулирование результатов, открытость, гласность) </w:t>
            </w:r>
          </w:p>
        </w:tc>
        <w:tc>
          <w:tcPr>
            <w:tcW w:w="2196" w:type="dxa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8836B2">
              <w:rPr>
                <w:sz w:val="26"/>
                <w:szCs w:val="26"/>
              </w:rPr>
              <w:t xml:space="preserve"> течение года </w:t>
            </w:r>
          </w:p>
        </w:tc>
        <w:tc>
          <w:tcPr>
            <w:tcW w:w="2063" w:type="dxa"/>
          </w:tcPr>
          <w:p w:rsidR="00561D7F" w:rsidRPr="008836B2" w:rsidRDefault="00561D7F" w:rsidP="008836B2">
            <w:pPr>
              <w:pStyle w:val="Default"/>
              <w:jc w:val="center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Зам. директора</w:t>
            </w:r>
          </w:p>
          <w:p w:rsidR="00561D7F" w:rsidRPr="008836B2" w:rsidRDefault="00561D7F" w:rsidP="008836B2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по У</w:t>
            </w:r>
            <w:r w:rsidRPr="008836B2"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 xml:space="preserve"> Косогорова Н.Г.</w:t>
            </w:r>
            <w:r w:rsidRPr="008836B2">
              <w:rPr>
                <w:sz w:val="26"/>
                <w:szCs w:val="26"/>
              </w:rPr>
              <w:t>, классные руководители</w:t>
            </w:r>
          </w:p>
        </w:tc>
        <w:tc>
          <w:tcPr>
            <w:tcW w:w="3460" w:type="dxa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Повышение мотивации, увеличение количества успешных обучающихся </w:t>
            </w: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Линейки, презентации, награждения, сайт школы </w:t>
            </w:r>
          </w:p>
        </w:tc>
      </w:tr>
      <w:tr w:rsidR="00561D7F" w:rsidRPr="008836B2" w:rsidTr="000852AE">
        <w:trPr>
          <w:trHeight w:val="566"/>
        </w:trPr>
        <w:tc>
          <w:tcPr>
            <w:tcW w:w="0" w:type="auto"/>
          </w:tcPr>
          <w:p w:rsidR="00561D7F" w:rsidRPr="008836B2" w:rsidRDefault="00561D7F" w:rsidP="00F705F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Pr="008836B2">
              <w:rPr>
                <w:sz w:val="26"/>
                <w:szCs w:val="26"/>
              </w:rPr>
              <w:t>.</w:t>
            </w: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Анализ результатов ГИА для обучающихся 9,11 классов. </w:t>
            </w:r>
          </w:p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Мониторинг западающих тем. </w:t>
            </w:r>
          </w:p>
        </w:tc>
        <w:tc>
          <w:tcPr>
            <w:tcW w:w="2196" w:type="dxa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8836B2">
              <w:rPr>
                <w:sz w:val="26"/>
                <w:szCs w:val="26"/>
              </w:rPr>
              <w:t>вгуст-сентябрь</w:t>
            </w:r>
            <w:r>
              <w:rPr>
                <w:sz w:val="26"/>
                <w:szCs w:val="26"/>
              </w:rPr>
              <w:t xml:space="preserve"> 2021</w:t>
            </w:r>
            <w:r w:rsidRPr="008836B2">
              <w:rPr>
                <w:sz w:val="26"/>
                <w:szCs w:val="26"/>
              </w:rPr>
              <w:t xml:space="preserve"> </w:t>
            </w:r>
          </w:p>
        </w:tc>
        <w:tc>
          <w:tcPr>
            <w:tcW w:w="2063" w:type="dxa"/>
          </w:tcPr>
          <w:p w:rsidR="00561D7F" w:rsidRPr="008836B2" w:rsidRDefault="00561D7F" w:rsidP="008836B2">
            <w:pPr>
              <w:pStyle w:val="Default"/>
              <w:jc w:val="center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Зам. директора </w:t>
            </w:r>
          </w:p>
          <w:p w:rsidR="00561D7F" w:rsidRDefault="00561D7F" w:rsidP="008836B2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</w:t>
            </w:r>
            <w:r w:rsidRPr="008836B2"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 xml:space="preserve"> </w:t>
            </w:r>
          </w:p>
          <w:p w:rsidR="00561D7F" w:rsidRPr="008836B2" w:rsidRDefault="00561D7F" w:rsidP="008836B2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Косогорова Н.Г.</w:t>
            </w:r>
          </w:p>
        </w:tc>
        <w:tc>
          <w:tcPr>
            <w:tcW w:w="3460" w:type="dxa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Устранение пробелов ЗУН учащихся, эффективная организация итогового повторения </w:t>
            </w: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Педсовет</w:t>
            </w:r>
          </w:p>
        </w:tc>
      </w:tr>
      <w:tr w:rsidR="00561D7F" w:rsidRPr="008836B2" w:rsidTr="000852AE">
        <w:trPr>
          <w:trHeight w:val="1313"/>
        </w:trPr>
        <w:tc>
          <w:tcPr>
            <w:tcW w:w="0" w:type="auto"/>
          </w:tcPr>
          <w:p w:rsidR="00561D7F" w:rsidRPr="008836B2" w:rsidRDefault="00561D7F" w:rsidP="00F705F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Pr="008836B2">
              <w:rPr>
                <w:sz w:val="26"/>
                <w:szCs w:val="26"/>
              </w:rPr>
              <w:t>.</w:t>
            </w: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Мониторинг и диагностика по следующим направлениям: </w:t>
            </w:r>
          </w:p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-качество образования на основе ГИА в 9,11 классах; </w:t>
            </w:r>
          </w:p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-качество образовательных услуг по предметам; </w:t>
            </w:r>
          </w:p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-учебные и внеучебные достижения обучающихся; </w:t>
            </w:r>
          </w:p>
          <w:p w:rsidR="00561D7F" w:rsidRPr="008836B2" w:rsidRDefault="00561D7F" w:rsidP="002717FC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-оценка качества образования родителями; </w:t>
            </w:r>
          </w:p>
          <w:p w:rsidR="00561D7F" w:rsidRPr="008836B2" w:rsidRDefault="00561D7F" w:rsidP="002717FC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-образовательные потребности учащихся; </w:t>
            </w:r>
          </w:p>
          <w:p w:rsidR="00561D7F" w:rsidRPr="008836B2" w:rsidRDefault="00561D7F" w:rsidP="002717FC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-состояние здоровья обучающихся </w:t>
            </w:r>
          </w:p>
        </w:tc>
        <w:tc>
          <w:tcPr>
            <w:tcW w:w="2196" w:type="dxa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</w:p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</w:p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</w:p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Pr="008836B2">
              <w:rPr>
                <w:sz w:val="26"/>
                <w:szCs w:val="26"/>
              </w:rPr>
              <w:t xml:space="preserve">юнь-август </w:t>
            </w:r>
            <w:r>
              <w:rPr>
                <w:sz w:val="26"/>
                <w:szCs w:val="26"/>
              </w:rPr>
              <w:t>2021</w:t>
            </w:r>
          </w:p>
          <w:p w:rsidR="00561D7F" w:rsidRDefault="00561D7F">
            <w:pPr>
              <w:pStyle w:val="Default"/>
              <w:rPr>
                <w:sz w:val="26"/>
                <w:szCs w:val="26"/>
              </w:rPr>
            </w:pPr>
          </w:p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</w:p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2 раза в год (январь, май) </w:t>
            </w:r>
          </w:p>
          <w:p w:rsidR="00561D7F" w:rsidRPr="008836B2" w:rsidRDefault="00561D7F" w:rsidP="002717F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8836B2">
              <w:rPr>
                <w:sz w:val="26"/>
                <w:szCs w:val="26"/>
              </w:rPr>
              <w:t xml:space="preserve"> течение года </w:t>
            </w:r>
          </w:p>
          <w:p w:rsidR="00561D7F" w:rsidRPr="008836B2" w:rsidRDefault="00561D7F" w:rsidP="002717FC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 </w:t>
            </w:r>
          </w:p>
          <w:p w:rsidR="00561D7F" w:rsidRPr="008836B2" w:rsidRDefault="00561D7F" w:rsidP="002717F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8836B2">
              <w:rPr>
                <w:sz w:val="26"/>
                <w:szCs w:val="26"/>
              </w:rPr>
              <w:t xml:space="preserve"> течение года </w:t>
            </w:r>
          </w:p>
          <w:p w:rsidR="00561D7F" w:rsidRPr="008836B2" w:rsidRDefault="00561D7F" w:rsidP="002717F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8836B2">
              <w:rPr>
                <w:sz w:val="26"/>
                <w:szCs w:val="26"/>
              </w:rPr>
              <w:t xml:space="preserve"> течение года </w:t>
            </w:r>
          </w:p>
        </w:tc>
        <w:tc>
          <w:tcPr>
            <w:tcW w:w="2063" w:type="dxa"/>
          </w:tcPr>
          <w:p w:rsidR="00561D7F" w:rsidRPr="008836B2" w:rsidRDefault="00561D7F" w:rsidP="00BA09EF">
            <w:pPr>
              <w:pStyle w:val="Default"/>
              <w:jc w:val="center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Зам. директора </w:t>
            </w:r>
          </w:p>
          <w:p w:rsidR="00561D7F" w:rsidRPr="008836B2" w:rsidRDefault="00561D7F" w:rsidP="00BA09EF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УР</w:t>
            </w:r>
          </w:p>
          <w:p w:rsidR="00561D7F" w:rsidRPr="008836B2" w:rsidRDefault="00561D7F" w:rsidP="00BA09EF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Косогорова Н.Г.</w:t>
            </w:r>
          </w:p>
          <w:p w:rsidR="00561D7F" w:rsidRPr="008836B2" w:rsidRDefault="00561D7F" w:rsidP="00BA09EF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директора по ВР Матина О.В.</w:t>
            </w:r>
          </w:p>
        </w:tc>
        <w:tc>
          <w:tcPr>
            <w:tcW w:w="3460" w:type="dxa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Объективная оценка качества образования, определения уровня обученности и достижений учащихся </w:t>
            </w: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Сводные </w:t>
            </w:r>
            <w:r>
              <w:rPr>
                <w:sz w:val="26"/>
                <w:szCs w:val="26"/>
              </w:rPr>
              <w:t xml:space="preserve">таблицы, </w:t>
            </w:r>
            <w:r w:rsidRPr="008836B2">
              <w:rPr>
                <w:sz w:val="26"/>
                <w:szCs w:val="26"/>
              </w:rPr>
              <w:t xml:space="preserve">аналитические справки и т.п. </w:t>
            </w:r>
          </w:p>
        </w:tc>
      </w:tr>
      <w:tr w:rsidR="00561D7F" w:rsidRPr="008836B2" w:rsidTr="008836B2">
        <w:trPr>
          <w:trHeight w:val="715"/>
        </w:trPr>
        <w:tc>
          <w:tcPr>
            <w:tcW w:w="0" w:type="auto"/>
          </w:tcPr>
          <w:p w:rsidR="00561D7F" w:rsidRPr="008836B2" w:rsidRDefault="00561D7F" w:rsidP="00C217F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17</w:t>
            </w:r>
            <w:r w:rsidRPr="008836B2">
              <w:rPr>
                <w:color w:val="auto"/>
              </w:rPr>
              <w:t>.</w:t>
            </w:r>
          </w:p>
          <w:p w:rsidR="00561D7F" w:rsidRPr="008836B2" w:rsidRDefault="00561D7F" w:rsidP="00C217F3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 </w:t>
            </w:r>
          </w:p>
          <w:p w:rsidR="00561D7F" w:rsidRPr="008836B2" w:rsidRDefault="00561D7F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Организация совместной урочной и внеурочной деятельности родителей, педагогов, учащихся, социальных партнеров </w:t>
            </w: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8836B2">
              <w:rPr>
                <w:sz w:val="26"/>
                <w:szCs w:val="26"/>
              </w:rPr>
              <w:t>о плану работы школы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pStyle w:val="Default"/>
              <w:jc w:val="center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Зам. директора по ВР </w:t>
            </w:r>
          </w:p>
          <w:p w:rsidR="00561D7F" w:rsidRPr="008836B2" w:rsidRDefault="00561D7F" w:rsidP="008836B2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Матина О.В.</w:t>
            </w: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Повышение мотивации родительской общественности, социума, учащихся </w:t>
            </w: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Протокол педсовета </w:t>
            </w:r>
          </w:p>
        </w:tc>
      </w:tr>
      <w:tr w:rsidR="00561D7F" w:rsidRPr="008836B2" w:rsidTr="008836B2">
        <w:trPr>
          <w:trHeight w:val="266"/>
        </w:trPr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Pr="008836B2">
              <w:rPr>
                <w:sz w:val="26"/>
                <w:szCs w:val="26"/>
              </w:rPr>
              <w:t>.</w:t>
            </w: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Организация итогового повторения </w:t>
            </w: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8836B2">
              <w:rPr>
                <w:sz w:val="26"/>
                <w:szCs w:val="26"/>
              </w:rPr>
              <w:t xml:space="preserve">ай </w:t>
            </w:r>
          </w:p>
        </w:tc>
        <w:tc>
          <w:tcPr>
            <w:tcW w:w="0" w:type="auto"/>
          </w:tcPr>
          <w:p w:rsidR="00561D7F" w:rsidRPr="008836B2" w:rsidRDefault="00561D7F" w:rsidP="00716F17">
            <w:pPr>
              <w:pStyle w:val="Default"/>
              <w:jc w:val="center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Зам. директора </w:t>
            </w:r>
          </w:p>
          <w:p w:rsidR="00561D7F" w:rsidRPr="008836B2" w:rsidRDefault="00561D7F" w:rsidP="00716F17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УР</w:t>
            </w:r>
          </w:p>
          <w:p w:rsidR="00561D7F" w:rsidRPr="008836B2" w:rsidRDefault="00561D7F" w:rsidP="00716F17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Косогорова Н.Г.</w:t>
            </w:r>
          </w:p>
          <w:p w:rsidR="00561D7F" w:rsidRPr="008836B2" w:rsidRDefault="00561D7F" w:rsidP="00716F17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директора по ВР Матина О.В.</w:t>
            </w: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Прочность усвоения ЗУН учащимися </w:t>
            </w: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ВШК </w:t>
            </w:r>
          </w:p>
        </w:tc>
      </w:tr>
    </w:tbl>
    <w:p w:rsidR="00561D7F" w:rsidRDefault="00561D7F" w:rsidP="0069518A">
      <w:pPr>
        <w:pStyle w:val="Default"/>
        <w:rPr>
          <w:b/>
          <w:bCs/>
          <w:sz w:val="28"/>
          <w:szCs w:val="28"/>
        </w:rPr>
      </w:pPr>
    </w:p>
    <w:p w:rsidR="00561D7F" w:rsidRDefault="00561D7F" w:rsidP="002B766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Работа с учителями школы по повышению качества образования</w:t>
      </w:r>
    </w:p>
    <w:p w:rsidR="00561D7F" w:rsidRDefault="00561D7F" w:rsidP="002B7668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54"/>
        <w:gridCol w:w="8217"/>
        <w:gridCol w:w="6697"/>
      </w:tblGrid>
      <w:tr w:rsidR="00561D7F" w:rsidRPr="008836B2" w:rsidTr="008836B2">
        <w:trPr>
          <w:trHeight w:val="115"/>
        </w:trPr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b/>
                <w:bCs/>
                <w:sz w:val="26"/>
                <w:szCs w:val="26"/>
              </w:rPr>
              <w:t xml:space="preserve">Месяц </w:t>
            </w: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b/>
                <w:bCs/>
                <w:sz w:val="26"/>
                <w:szCs w:val="26"/>
              </w:rPr>
              <w:t xml:space="preserve">Мероприятия </w:t>
            </w: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b/>
                <w:bCs/>
                <w:sz w:val="26"/>
                <w:szCs w:val="26"/>
              </w:rPr>
              <w:t xml:space="preserve">Прогнозируемый результат </w:t>
            </w:r>
          </w:p>
        </w:tc>
      </w:tr>
      <w:tr w:rsidR="00561D7F" w:rsidRPr="008836B2" w:rsidTr="008836B2">
        <w:trPr>
          <w:trHeight w:val="391"/>
        </w:trPr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b/>
                <w:bCs/>
                <w:sz w:val="26"/>
                <w:szCs w:val="26"/>
              </w:rPr>
              <w:t xml:space="preserve">Декабрь </w:t>
            </w:r>
          </w:p>
        </w:tc>
        <w:tc>
          <w:tcPr>
            <w:tcW w:w="0" w:type="auto"/>
          </w:tcPr>
          <w:p w:rsidR="00561D7F" w:rsidRPr="00AB3D8C" w:rsidRDefault="00561D7F">
            <w:pPr>
              <w:pStyle w:val="Default"/>
              <w:rPr>
                <w:sz w:val="26"/>
                <w:szCs w:val="26"/>
              </w:rPr>
            </w:pPr>
            <w:r w:rsidRPr="00AB3D8C">
              <w:rPr>
                <w:sz w:val="26"/>
                <w:szCs w:val="26"/>
              </w:rPr>
              <w:t xml:space="preserve">-Проведение промежуточного контроля знаний. </w:t>
            </w:r>
          </w:p>
          <w:p w:rsidR="00561D7F" w:rsidRPr="00AB3D8C" w:rsidRDefault="00561D7F" w:rsidP="00AB3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B3D8C">
              <w:rPr>
                <w:rFonts w:ascii="Times New Roman" w:hAnsi="Times New Roman"/>
                <w:sz w:val="26"/>
                <w:szCs w:val="26"/>
              </w:rPr>
              <w:t xml:space="preserve">-Организация дополнительных занятий с обучающимися, имеющими спорные отметки по предметам, а также со слабоуспевающими. </w:t>
            </w:r>
          </w:p>
          <w:p w:rsidR="00561D7F" w:rsidRPr="00AB3D8C" w:rsidRDefault="00561D7F" w:rsidP="002B7668">
            <w:pPr>
              <w:pStyle w:val="Default"/>
              <w:rPr>
                <w:sz w:val="26"/>
                <w:szCs w:val="26"/>
              </w:rPr>
            </w:pPr>
            <w:r w:rsidRPr="00AB3D8C">
              <w:rPr>
                <w:sz w:val="26"/>
                <w:szCs w:val="26"/>
              </w:rPr>
              <w:t xml:space="preserve">-Консультирование учащихся выпускных классов по вопросам проведения ГИА-2021. </w:t>
            </w:r>
          </w:p>
          <w:p w:rsidR="00561D7F" w:rsidRPr="00AB3D8C" w:rsidRDefault="00561D7F" w:rsidP="002B7668">
            <w:pPr>
              <w:pStyle w:val="Default"/>
              <w:rPr>
                <w:sz w:val="26"/>
                <w:szCs w:val="26"/>
              </w:rPr>
            </w:pPr>
            <w:r w:rsidRPr="00AB3D8C">
              <w:rPr>
                <w:sz w:val="26"/>
                <w:szCs w:val="26"/>
              </w:rPr>
              <w:t xml:space="preserve">Информационно-разъяснительная работа с родителями, педагогами. </w:t>
            </w:r>
          </w:p>
          <w:p w:rsidR="00561D7F" w:rsidRPr="00AB3D8C" w:rsidRDefault="00561D7F" w:rsidP="002B7668">
            <w:pPr>
              <w:pStyle w:val="Default"/>
              <w:rPr>
                <w:sz w:val="26"/>
                <w:szCs w:val="26"/>
              </w:rPr>
            </w:pPr>
            <w:r w:rsidRPr="00AB3D8C">
              <w:rPr>
                <w:sz w:val="26"/>
                <w:szCs w:val="26"/>
              </w:rPr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561D7F" w:rsidRPr="008836B2" w:rsidRDefault="00561D7F" w:rsidP="002B7668">
            <w:pPr>
              <w:pStyle w:val="Default"/>
              <w:rPr>
                <w:sz w:val="26"/>
                <w:szCs w:val="26"/>
              </w:rPr>
            </w:pPr>
            <w:r w:rsidRPr="00AB3D8C">
              <w:rPr>
                <w:sz w:val="26"/>
                <w:szCs w:val="26"/>
              </w:rPr>
              <w:t>-Участие детей в дистанционных</w:t>
            </w:r>
            <w:r w:rsidRPr="008836B2">
              <w:rPr>
                <w:sz w:val="26"/>
                <w:szCs w:val="26"/>
              </w:rPr>
              <w:t xml:space="preserve"> олимпиадах и конкурсах. </w:t>
            </w:r>
          </w:p>
          <w:p w:rsidR="00561D7F" w:rsidRDefault="00561D7F" w:rsidP="002B7668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Награждение победителей и призеров олимпиад, конкурсов, научно-практических конференций грамотами и ценными призами. </w:t>
            </w:r>
          </w:p>
          <w:p w:rsidR="00561D7F" w:rsidRDefault="00561D7F" w:rsidP="00491BD2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- Мониторинг образовательного про</w:t>
            </w:r>
            <w:r>
              <w:rPr>
                <w:sz w:val="26"/>
                <w:szCs w:val="26"/>
              </w:rPr>
              <w:t>цесса за  2 четверть, полугодие</w:t>
            </w:r>
          </w:p>
          <w:p w:rsidR="00561D7F" w:rsidRPr="008836B2" w:rsidRDefault="00561D7F" w:rsidP="00491BD2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836B2">
              <w:rPr>
                <w:sz w:val="26"/>
                <w:szCs w:val="26"/>
              </w:rPr>
              <w:t>Педагогический совет</w:t>
            </w:r>
          </w:p>
        </w:tc>
        <w:tc>
          <w:tcPr>
            <w:tcW w:w="0" w:type="auto"/>
          </w:tcPr>
          <w:p w:rsidR="00561D7F" w:rsidRPr="008836B2" w:rsidRDefault="00561D7F" w:rsidP="002B7668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-Составление списка учащихся, требующих в конце полугодия особого внимания. </w:t>
            </w:r>
          </w:p>
          <w:p w:rsidR="00561D7F" w:rsidRPr="008836B2" w:rsidRDefault="00561D7F" w:rsidP="002B7668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-Выяснение причин пробелов в знаниях у учащи</w:t>
            </w:r>
            <w:r>
              <w:rPr>
                <w:sz w:val="26"/>
                <w:szCs w:val="26"/>
              </w:rPr>
              <w:t>хся</w:t>
            </w:r>
            <w:r w:rsidRPr="008836B2">
              <w:rPr>
                <w:sz w:val="26"/>
                <w:szCs w:val="26"/>
              </w:rPr>
              <w:t xml:space="preserve">. </w:t>
            </w:r>
          </w:p>
          <w:p w:rsidR="00561D7F" w:rsidRPr="008836B2" w:rsidRDefault="00561D7F" w:rsidP="002B7668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-Ликвидация пробелов. Формирование духа взаимопомощи, поддержки в классном коллективе. </w:t>
            </w:r>
          </w:p>
          <w:p w:rsidR="00561D7F" w:rsidRDefault="00561D7F" w:rsidP="002B7668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-Активизация мотивации обучения. </w:t>
            </w:r>
          </w:p>
          <w:p w:rsidR="00561D7F" w:rsidRPr="008836B2" w:rsidRDefault="00561D7F" w:rsidP="00AB3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>-Сокращение чис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ла учащихся, окончивших четверть, полугодие</w:t>
            </w: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 одной «3» или «4». </w:t>
            </w:r>
          </w:p>
          <w:p w:rsidR="00561D7F" w:rsidRPr="008836B2" w:rsidRDefault="00561D7F" w:rsidP="002B7668">
            <w:pPr>
              <w:pStyle w:val="Default"/>
              <w:rPr>
                <w:sz w:val="26"/>
                <w:szCs w:val="26"/>
              </w:rPr>
            </w:pPr>
          </w:p>
        </w:tc>
      </w:tr>
      <w:tr w:rsidR="00561D7F" w:rsidRPr="008836B2" w:rsidTr="008836B2">
        <w:trPr>
          <w:trHeight w:val="2309"/>
        </w:trPr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b/>
                <w:bCs/>
                <w:sz w:val="26"/>
                <w:szCs w:val="26"/>
              </w:rPr>
              <w:t xml:space="preserve">Январь </w:t>
            </w: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- Подготовка учащихся выпускных классов к ГИА-2021. </w:t>
            </w:r>
          </w:p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836B2">
              <w:rPr>
                <w:sz w:val="26"/>
                <w:szCs w:val="26"/>
              </w:rPr>
              <w:t xml:space="preserve">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-Участие детей в муниципальных научно-практических конференциях. </w:t>
            </w:r>
          </w:p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-Работа школьных методических объединений. </w:t>
            </w: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-Психологическая готовность к сдаче ГИА-2021. Создание максимальной ситуации успеха в аттестации обучающихся. </w:t>
            </w:r>
          </w:p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-Повышение качества знаний по отдельным предметам и развитие метапредметных знаний. </w:t>
            </w:r>
          </w:p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-Повышение качества знаний по предметам, необходимым в современном обществе. </w:t>
            </w:r>
          </w:p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-Совершенствование коммуникативных и презентативных навыков. </w:t>
            </w:r>
          </w:p>
        </w:tc>
      </w:tr>
      <w:tr w:rsidR="00561D7F" w:rsidRPr="008836B2" w:rsidTr="008836B2">
        <w:trPr>
          <w:trHeight w:val="564"/>
        </w:trPr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b/>
                <w:bCs/>
                <w:sz w:val="26"/>
                <w:szCs w:val="26"/>
              </w:rPr>
              <w:t xml:space="preserve">Февраль </w:t>
            </w: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- Участие педагогов в </w:t>
            </w:r>
            <w:r>
              <w:rPr>
                <w:sz w:val="26"/>
                <w:szCs w:val="26"/>
              </w:rPr>
              <w:t>тематических вебинарах и районных семинарах с целью</w:t>
            </w:r>
            <w:r w:rsidRPr="008836B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разработки собственных</w:t>
            </w:r>
            <w:r w:rsidRPr="008836B2">
              <w:rPr>
                <w:sz w:val="26"/>
                <w:szCs w:val="26"/>
              </w:rPr>
              <w:t xml:space="preserve"> форм повышения профессионального мастерства педагога в деле</w:t>
            </w:r>
            <w:r>
              <w:rPr>
                <w:sz w:val="26"/>
                <w:szCs w:val="26"/>
              </w:rPr>
              <w:t xml:space="preserve"> повышения качества образования</w:t>
            </w:r>
          </w:p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-Подготовка учащихся выпускных классов к ГИА-2021. </w:t>
            </w:r>
          </w:p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-Консультирование по вопросам ГИА. Оформление стенда для выпускников 9,11 классов. Размещение на сайте школы.</w:t>
            </w:r>
          </w:p>
          <w:tbl>
            <w:tblPr>
              <w:tblW w:w="0" w:type="auto"/>
              <w:tblLook w:val="0000"/>
            </w:tblPr>
            <w:tblGrid>
              <w:gridCol w:w="8001"/>
            </w:tblGrid>
            <w:tr w:rsidR="00561D7F" w:rsidRPr="008836B2" w:rsidTr="008E38F8">
              <w:trPr>
                <w:trHeight w:val="560"/>
              </w:trPr>
              <w:tc>
                <w:tcPr>
                  <w:tcW w:w="0" w:type="auto"/>
                </w:tcPr>
                <w:p w:rsidR="00561D7F" w:rsidRPr="008836B2" w:rsidRDefault="00561D7F" w:rsidP="002B7668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8836B2">
                    <w:rPr>
                      <w:sz w:val="26"/>
                      <w:szCs w:val="26"/>
                    </w:rPr>
                    <w:t xml:space="preserve">-Участие детей в дистанционных олимпиадах и конкурсах. </w:t>
                  </w:r>
                </w:p>
                <w:p w:rsidR="00561D7F" w:rsidRPr="008836B2" w:rsidRDefault="00561D7F" w:rsidP="002B7668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8836B2">
                    <w:rPr>
                      <w:sz w:val="26"/>
                      <w:szCs w:val="26"/>
                    </w:rPr>
      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      </w:r>
                </w:p>
              </w:tc>
            </w:tr>
          </w:tbl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561D7F" w:rsidRDefault="00561D7F" w:rsidP="002B7668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- Обмен опытом по вопросам организации деятельности</w:t>
            </w:r>
            <w:r>
              <w:rPr>
                <w:sz w:val="26"/>
                <w:szCs w:val="26"/>
              </w:rPr>
              <w:t xml:space="preserve"> учителя.</w:t>
            </w:r>
          </w:p>
          <w:p w:rsidR="00561D7F" w:rsidRPr="008836B2" w:rsidRDefault="00561D7F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</w:t>
            </w:r>
            <w:r w:rsidRPr="008836B2">
              <w:rPr>
                <w:sz w:val="26"/>
                <w:szCs w:val="26"/>
              </w:rPr>
              <w:t xml:space="preserve">владение педагогами школы новыми образовательными технологиями как результатом повышения качества знаний. </w:t>
            </w:r>
          </w:p>
          <w:p w:rsidR="00561D7F" w:rsidRPr="008836B2" w:rsidRDefault="00561D7F" w:rsidP="002B7668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-Совершенствование коммуникативных и презентативных навыков. </w:t>
            </w:r>
          </w:p>
          <w:p w:rsidR="00561D7F" w:rsidRPr="008836B2" w:rsidRDefault="00561D7F" w:rsidP="002B7668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836B2">
              <w:rPr>
                <w:sz w:val="26"/>
                <w:szCs w:val="26"/>
              </w:rPr>
              <w:t xml:space="preserve">Повышение качества преподавания. </w:t>
            </w:r>
          </w:p>
          <w:p w:rsidR="00561D7F" w:rsidRPr="008836B2" w:rsidRDefault="00561D7F" w:rsidP="002B7668">
            <w:pPr>
              <w:pStyle w:val="Default"/>
              <w:rPr>
                <w:sz w:val="26"/>
                <w:szCs w:val="26"/>
              </w:rPr>
            </w:pPr>
          </w:p>
        </w:tc>
      </w:tr>
      <w:tr w:rsidR="00561D7F" w:rsidRPr="008836B2" w:rsidTr="008836B2">
        <w:trPr>
          <w:trHeight w:val="1791"/>
        </w:trPr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b/>
                <w:bCs/>
                <w:sz w:val="26"/>
                <w:szCs w:val="26"/>
              </w:rPr>
              <w:t xml:space="preserve">Март </w:t>
            </w: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-Организация дополнительных занятий с обучающимися, имеющими спорные отметки по предметам, а также со слабоуспевающими. </w:t>
            </w:r>
          </w:p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-Обмен педагогическим опытом в форме взаимопосещения уроков. </w:t>
            </w:r>
          </w:p>
          <w:p w:rsidR="00561D7F" w:rsidRDefault="00561D7F" w:rsidP="00491BD2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-Анализ результатов диагностических работ в формате ГИА (ОГЭ, ЕГЭ). </w:t>
            </w:r>
          </w:p>
          <w:p w:rsidR="00561D7F" w:rsidRDefault="00561D7F" w:rsidP="00491BD2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- Мониторинг образовательного про</w:t>
            </w:r>
            <w:r>
              <w:rPr>
                <w:sz w:val="26"/>
                <w:szCs w:val="26"/>
              </w:rPr>
              <w:t>цесса за  3 четверть</w:t>
            </w:r>
            <w:r w:rsidRPr="008836B2">
              <w:rPr>
                <w:sz w:val="26"/>
                <w:szCs w:val="26"/>
              </w:rPr>
              <w:t>.</w:t>
            </w:r>
          </w:p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836B2">
              <w:rPr>
                <w:sz w:val="26"/>
                <w:szCs w:val="26"/>
              </w:rPr>
              <w:t xml:space="preserve">Педагогический совет </w:t>
            </w: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836B2">
              <w:rPr>
                <w:sz w:val="26"/>
                <w:szCs w:val="26"/>
              </w:rPr>
              <w:t xml:space="preserve">Активизация родительского контроля за успеваемостью своих детей. </w:t>
            </w:r>
          </w:p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836B2"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 xml:space="preserve">овышение качества преподавания </w:t>
            </w:r>
            <w:r w:rsidRPr="008836B2">
              <w:rPr>
                <w:sz w:val="26"/>
                <w:szCs w:val="26"/>
              </w:rPr>
              <w:t xml:space="preserve">за счет знакомства с педагогическими приемами своих коллег. </w:t>
            </w:r>
          </w:p>
          <w:p w:rsidR="00561D7F" w:rsidRDefault="00561D7F" w:rsidP="00491BD2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836B2">
              <w:rPr>
                <w:sz w:val="26"/>
                <w:szCs w:val="26"/>
              </w:rPr>
              <w:t xml:space="preserve">Корректировка программы подготовки к ГИА-2021. </w:t>
            </w:r>
          </w:p>
          <w:p w:rsidR="00561D7F" w:rsidRPr="008836B2" w:rsidRDefault="00561D7F" w:rsidP="00491BD2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836B2">
              <w:rPr>
                <w:sz w:val="26"/>
                <w:szCs w:val="26"/>
              </w:rPr>
              <w:t xml:space="preserve">Психологическая готовность к сдаче ГИА-2021. </w:t>
            </w:r>
          </w:p>
          <w:p w:rsidR="00561D7F" w:rsidRPr="008836B2" w:rsidRDefault="00561D7F" w:rsidP="00FE7C93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>- Сокращение числа учащихся</w:t>
            </w:r>
            <w:r>
              <w:rPr>
                <w:sz w:val="26"/>
                <w:szCs w:val="26"/>
              </w:rPr>
              <w:t>, окончивших 3 четверть</w:t>
            </w:r>
            <w:r w:rsidRPr="008836B2">
              <w:rPr>
                <w:sz w:val="26"/>
                <w:szCs w:val="26"/>
              </w:rPr>
              <w:t xml:space="preserve"> с одной «3» или «4».</w:t>
            </w:r>
          </w:p>
        </w:tc>
      </w:tr>
      <w:tr w:rsidR="00561D7F" w:rsidRPr="008836B2" w:rsidTr="0069518A">
        <w:trPr>
          <w:trHeight w:val="415"/>
        </w:trPr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b/>
                <w:bCs/>
                <w:sz w:val="26"/>
                <w:szCs w:val="26"/>
              </w:rPr>
              <w:t xml:space="preserve">Апрель </w:t>
            </w:r>
          </w:p>
        </w:tc>
        <w:tc>
          <w:tcPr>
            <w:tcW w:w="0" w:type="auto"/>
          </w:tcPr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- Подготовка учащихся выпускных классов к ГИА-2021. </w:t>
            </w:r>
          </w:p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- Консультирование по вопросам ГИА. </w:t>
            </w:r>
          </w:p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-Обмен педагогическим опытом в форме взаимопосещения </w:t>
            </w:r>
          </w:p>
          <w:tbl>
            <w:tblPr>
              <w:tblW w:w="0" w:type="auto"/>
              <w:tblLook w:val="0000"/>
            </w:tblPr>
            <w:tblGrid>
              <w:gridCol w:w="6894"/>
            </w:tblGrid>
            <w:tr w:rsidR="00561D7F" w:rsidRPr="008836B2">
              <w:trPr>
                <w:trHeight w:val="117"/>
              </w:trPr>
              <w:tc>
                <w:tcPr>
                  <w:tcW w:w="0" w:type="auto"/>
                </w:tcPr>
                <w:p w:rsidR="00561D7F" w:rsidRPr="008836B2" w:rsidRDefault="00561D7F" w:rsidP="00DF438B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8836B2">
                    <w:rPr>
                      <w:sz w:val="26"/>
                      <w:szCs w:val="26"/>
                    </w:rPr>
                    <w:t xml:space="preserve">уроков. Анализ по школьным методическим объединениям. </w:t>
                  </w:r>
                </w:p>
              </w:tc>
            </w:tr>
            <w:tr w:rsidR="00561D7F" w:rsidRPr="008836B2">
              <w:trPr>
                <w:trHeight w:val="117"/>
              </w:trPr>
              <w:tc>
                <w:tcPr>
                  <w:tcW w:w="0" w:type="auto"/>
                </w:tcPr>
                <w:p w:rsidR="00561D7F" w:rsidRPr="008836B2" w:rsidRDefault="00561D7F" w:rsidP="00DF438B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8836B2">
                    <w:rPr>
                      <w:sz w:val="26"/>
                      <w:szCs w:val="26"/>
                    </w:rPr>
                    <w:t>- Участие в организации и проведении Недели здоровья.</w:t>
                  </w:r>
                </w:p>
              </w:tc>
            </w:tr>
          </w:tbl>
          <w:p w:rsidR="00561D7F" w:rsidRPr="008836B2" w:rsidRDefault="00561D7F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561D7F" w:rsidRPr="008836B2" w:rsidRDefault="00561D7F" w:rsidP="00DF438B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-Повышение качества знаний по предметам, находящимся на контроле администрации. </w:t>
            </w:r>
          </w:p>
          <w:p w:rsidR="00561D7F" w:rsidRPr="008836B2" w:rsidRDefault="00561D7F" w:rsidP="00DF438B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-Развитие у детей социальных компетенций. </w:t>
            </w:r>
          </w:p>
          <w:p w:rsidR="00561D7F" w:rsidRPr="008836B2" w:rsidRDefault="00561D7F" w:rsidP="00DF438B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-Возрастание престижа знаний в детском коллективе. </w:t>
            </w:r>
          </w:p>
          <w:p w:rsidR="00561D7F" w:rsidRPr="008836B2" w:rsidRDefault="00561D7F" w:rsidP="00DF438B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-Активизация мотивации к обучению. </w:t>
            </w:r>
          </w:p>
          <w:p w:rsidR="00561D7F" w:rsidRPr="008836B2" w:rsidRDefault="00561D7F" w:rsidP="00DF438B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-Повышение качества преподавания предметов за счет взаимопосещения уроков коллег и использования их педагогических приемов в своей деятельности. </w:t>
            </w:r>
          </w:p>
        </w:tc>
      </w:tr>
      <w:tr w:rsidR="00561D7F" w:rsidRPr="008836B2" w:rsidTr="008836B2">
        <w:trPr>
          <w:trHeight w:val="1833"/>
        </w:trPr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Май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-Организация дополнительных занятий с обучающимися, имеющими спорные отметки по предметам, а также со слабоуспевающими. </w:t>
            </w:r>
          </w:p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-Проведение итогового контроля знаний. </w:t>
            </w:r>
          </w:p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-Подготовка учащихся выпускных классов к ГИА-2021 (в том числе и психолого-педагогическая). </w:t>
            </w:r>
          </w:p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Консультирование по вопросам ГИА. </w:t>
            </w:r>
          </w:p>
          <w:p w:rsidR="00561D7F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>-Анал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из результатов работы учителей-</w:t>
            </w: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предметников за учебный год. </w:t>
            </w:r>
          </w:p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 Педагогический совет</w:t>
            </w:r>
          </w:p>
          <w:tbl>
            <w:tblPr>
              <w:tblW w:w="0" w:type="auto"/>
              <w:tblLook w:val="0000"/>
            </w:tblPr>
            <w:tblGrid>
              <w:gridCol w:w="236"/>
            </w:tblGrid>
            <w:tr w:rsidR="00561D7F" w:rsidRPr="008836B2">
              <w:trPr>
                <w:trHeight w:val="286"/>
              </w:trPr>
              <w:tc>
                <w:tcPr>
                  <w:tcW w:w="0" w:type="auto"/>
                </w:tcPr>
                <w:p w:rsidR="00561D7F" w:rsidRPr="008836B2" w:rsidRDefault="00561D7F" w:rsidP="00DF43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>-Сокращение чис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ла учащихся, окончивших четверть</w:t>
            </w: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год с одной «3» или «4». </w:t>
            </w:r>
          </w:p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-Выявление проблемных тем в знаниях у учащихся и ликвидация данных пробелов. </w:t>
            </w:r>
          </w:p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-Повышение качества знаний по предметам, находящимся на контроле администрации. </w:t>
            </w:r>
          </w:p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-Четко организованная успешная годовая аттестация. </w:t>
            </w:r>
          </w:p>
          <w:p w:rsidR="00561D7F" w:rsidRPr="008836B2" w:rsidRDefault="00561D7F" w:rsidP="00DF438B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-Психологическая готовность к сдаче ГИА. </w:t>
            </w:r>
          </w:p>
          <w:p w:rsidR="00561D7F" w:rsidRPr="008836B2" w:rsidRDefault="00561D7F" w:rsidP="00DF438B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-Совершенствование учебно-тематического планирования и методического обеспечения учебного процесса. </w:t>
            </w:r>
          </w:p>
          <w:p w:rsidR="00561D7F" w:rsidRPr="008836B2" w:rsidRDefault="00561D7F" w:rsidP="00DF438B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-Повышение качества проводимых уроков. </w:t>
            </w:r>
          </w:p>
          <w:p w:rsidR="00561D7F" w:rsidRPr="008836B2" w:rsidRDefault="00561D7F" w:rsidP="00DF438B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-Активизация мотивации обучения. </w:t>
            </w:r>
          </w:p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-Организация награждения и поощрения как можно большего числа учащихся за учебный период. </w:t>
            </w:r>
          </w:p>
        </w:tc>
      </w:tr>
      <w:tr w:rsidR="00561D7F" w:rsidRPr="008836B2" w:rsidTr="008836B2">
        <w:trPr>
          <w:trHeight w:val="732"/>
        </w:trPr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Июнь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-Анализ результатов ГИА-2021.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Успешность при сдаче выпускных экзаменов. </w:t>
            </w:r>
          </w:p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Готовность обучающихся к новому 2021-2022 учебному году. </w:t>
            </w:r>
          </w:p>
        </w:tc>
      </w:tr>
    </w:tbl>
    <w:p w:rsidR="00561D7F" w:rsidRPr="002B7668" w:rsidRDefault="00561D7F" w:rsidP="002B7668">
      <w:pPr>
        <w:pStyle w:val="Default"/>
        <w:jc w:val="center"/>
        <w:rPr>
          <w:sz w:val="28"/>
          <w:szCs w:val="28"/>
        </w:rPr>
      </w:pPr>
    </w:p>
    <w:p w:rsidR="00561D7F" w:rsidRDefault="00561D7F" w:rsidP="00607006">
      <w:pPr>
        <w:pStyle w:val="Default"/>
        <w:jc w:val="center"/>
        <w:rPr>
          <w:b/>
          <w:bCs/>
          <w:sz w:val="28"/>
          <w:szCs w:val="28"/>
        </w:rPr>
      </w:pPr>
    </w:p>
    <w:p w:rsidR="00561D7F" w:rsidRDefault="00561D7F" w:rsidP="0060700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Работа с учащимися по повышению качества образования</w:t>
      </w:r>
    </w:p>
    <w:p w:rsidR="00561D7F" w:rsidRDefault="00561D7F" w:rsidP="00607006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0"/>
        <w:gridCol w:w="5155"/>
        <w:gridCol w:w="5841"/>
        <w:gridCol w:w="4272"/>
      </w:tblGrid>
      <w:tr w:rsidR="00561D7F" w:rsidRPr="008836B2" w:rsidTr="008836B2">
        <w:trPr>
          <w:trHeight w:val="107"/>
        </w:trPr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836B2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Класс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836B2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Основная проблема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836B2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Меры по устранению проблемы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836B2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Прогнозируемый результат </w:t>
            </w:r>
          </w:p>
        </w:tc>
      </w:tr>
      <w:tr w:rsidR="00561D7F" w:rsidRPr="008836B2" w:rsidTr="008836B2">
        <w:trPr>
          <w:trHeight w:val="658"/>
        </w:trPr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836B2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1 класс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Недостаточная адаптированность учащихся к обучению в школе.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Тренинги, игры, система поощрительных мер, усвоение школьных правил.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>Быстрая адаптация первоклассников к школе, повышение учебной мотивации.</w:t>
            </w:r>
          </w:p>
          <w:tbl>
            <w:tblPr>
              <w:tblW w:w="0" w:type="auto"/>
              <w:tblLook w:val="0000"/>
            </w:tblPr>
            <w:tblGrid>
              <w:gridCol w:w="416"/>
            </w:tblGrid>
            <w:tr w:rsidR="00561D7F" w:rsidRPr="008836B2" w:rsidTr="00435DCE">
              <w:trPr>
                <w:trHeight w:val="109"/>
              </w:trPr>
              <w:tc>
                <w:tcPr>
                  <w:tcW w:w="416" w:type="dxa"/>
                </w:tcPr>
                <w:p w:rsidR="00561D7F" w:rsidRPr="008836B2" w:rsidRDefault="00561D7F" w:rsidP="006070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61D7F" w:rsidRPr="008836B2" w:rsidTr="008836B2">
        <w:trPr>
          <w:trHeight w:val="1004"/>
        </w:trPr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836B2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2 класс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трудностей у отдельных учащихся. Неадекватное восприятие оценочной системы обучения учащимися и их родителями.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Индивидуальные занятия, усиленный контроль за деятельностью ученика. </w:t>
            </w:r>
          </w:p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Индивидуальные беседы, тематические родительские собрания, практические занятия по проведению самооценки и критического отношения к себе.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Своевременное устранение трудностей в учебе. </w:t>
            </w:r>
          </w:p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Устранение психологического барьера перед отметкой. </w:t>
            </w:r>
          </w:p>
        </w:tc>
      </w:tr>
      <w:tr w:rsidR="00561D7F" w:rsidRPr="008836B2" w:rsidTr="008836B2">
        <w:trPr>
          <w:trHeight w:val="267"/>
        </w:trPr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836B2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3 класс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трудностей у отдельных учащихся.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Индивидуальные занятия, усиленный контроль за деятельностью ученика.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Своевременное устранение трудностей в учебе. </w:t>
            </w:r>
          </w:p>
        </w:tc>
      </w:tr>
      <w:tr w:rsidR="00561D7F" w:rsidRPr="008836B2" w:rsidTr="008836B2">
        <w:trPr>
          <w:trHeight w:val="426"/>
        </w:trPr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836B2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4 класс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трудностей у отдельных учащихся. </w:t>
            </w:r>
          </w:p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Проблема успешного выпуска.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Индивидуальная работа с детьми по ликвидации пробелов и улучшению успеваемости.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Хороший результат по итоговой аттестации за уровень НОО. </w:t>
            </w:r>
          </w:p>
        </w:tc>
      </w:tr>
      <w:tr w:rsidR="00561D7F" w:rsidRPr="008836B2" w:rsidTr="008836B2">
        <w:trPr>
          <w:trHeight w:val="1201"/>
        </w:trPr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836B2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5 класс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Проблема преемственности при переходе из начальной школы в основную.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-Повышенное внимание к учащимся. </w:t>
            </w:r>
          </w:p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-Сбор информации об испытываемых трудностях. </w:t>
            </w:r>
          </w:p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-Строгое соблюдение режима организации контрольных работ. </w:t>
            </w:r>
          </w:p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-Создание ситуации успеха в учебе.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-Быстрая и безболезненная адаптация пятиклассников к учебе. </w:t>
            </w:r>
          </w:p>
        </w:tc>
      </w:tr>
      <w:tr w:rsidR="00561D7F" w:rsidRPr="008836B2" w:rsidTr="008836B2">
        <w:trPr>
          <w:trHeight w:val="843"/>
        </w:trPr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836B2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6 класс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-Трудности, вызванные изучением новых предметов. </w:t>
            </w:r>
          </w:p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-Снижение учебной мотивации.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-Организация щадящего режима в начале изучения школьных предметов. </w:t>
            </w:r>
          </w:p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-Быстрая и безболезненная адаптация к учебе и новым предметам. </w:t>
            </w:r>
          </w:p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-Повышение учебной мотивации. </w:t>
            </w:r>
          </w:p>
        </w:tc>
      </w:tr>
      <w:tr w:rsidR="00561D7F" w:rsidRPr="008836B2" w:rsidTr="008836B2">
        <w:trPr>
          <w:trHeight w:val="843"/>
        </w:trPr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836B2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7 класс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-Трудности, вызванные изучением новых предметов. </w:t>
            </w:r>
          </w:p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-Снижение учебной мотивации.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-Организация щадящего режима в начале изучения школьных предметов. </w:t>
            </w:r>
          </w:p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-Быстрая и безболезненная адаптация к учебе и новым предметам. </w:t>
            </w:r>
          </w:p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-Повышение учебной мотивации. </w:t>
            </w:r>
          </w:p>
        </w:tc>
      </w:tr>
      <w:tr w:rsidR="00561D7F" w:rsidRPr="008836B2" w:rsidTr="008836B2">
        <w:trPr>
          <w:trHeight w:val="685"/>
        </w:trPr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836B2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8 класс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-Накопление пробелов знаний у отдельных учащихся. </w:t>
            </w:r>
          </w:p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-Снижение престижа активной познавательной деятельности.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-Организация системы индивидуальных консультаций со слабоуспевающими.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-Увеличение числа добросовестных, успешных учащихся, либо сохранение их числа постоянным. </w:t>
            </w:r>
          </w:p>
        </w:tc>
      </w:tr>
      <w:tr w:rsidR="00561D7F" w:rsidRPr="008836B2" w:rsidTr="008836B2">
        <w:trPr>
          <w:trHeight w:val="584"/>
        </w:trPr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836B2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9 класс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-Проблема успешной итоговой аттестации. </w:t>
            </w:r>
          </w:p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>- Проблема самоопределения.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Организация планомерной подготовки к ГИА-2021: уроков повторения, практических занятий, консультаций, индивидуально-групповых занятий. </w:t>
            </w:r>
          </w:p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>- Организ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ация предпрофильной подготовки:</w:t>
            </w: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анкетирование, тестирование.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Четкая и успешная сдача ГИА-2021. </w:t>
            </w:r>
          </w:p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>- Определение своей дальнейшей образовательной траектории.</w:t>
            </w:r>
          </w:p>
        </w:tc>
      </w:tr>
      <w:tr w:rsidR="00561D7F" w:rsidRPr="008836B2" w:rsidTr="008836B2">
        <w:trPr>
          <w:trHeight w:val="584"/>
        </w:trPr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836B2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11 класс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-Проблема успешной итоговой аттестации.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планомерной подготовки к ГИА-2021: уроков повторения, практических занятий, консультаций, индивидуально-групповых занятий.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Четкая и успешная сдача ГИА-2021. </w:t>
            </w:r>
          </w:p>
        </w:tc>
      </w:tr>
    </w:tbl>
    <w:p w:rsidR="00561D7F" w:rsidRDefault="00561D7F" w:rsidP="00416E54">
      <w:pPr>
        <w:pStyle w:val="Default"/>
      </w:pPr>
    </w:p>
    <w:p w:rsidR="00561D7F" w:rsidRDefault="00561D7F" w:rsidP="00416E54">
      <w:pPr>
        <w:pStyle w:val="Default"/>
        <w:jc w:val="center"/>
        <w:rPr>
          <w:b/>
          <w:bCs/>
          <w:sz w:val="28"/>
          <w:szCs w:val="28"/>
        </w:rPr>
      </w:pPr>
    </w:p>
    <w:p w:rsidR="00561D7F" w:rsidRDefault="00561D7F" w:rsidP="00416E54">
      <w:pPr>
        <w:pStyle w:val="Default"/>
        <w:jc w:val="center"/>
        <w:rPr>
          <w:b/>
          <w:bCs/>
          <w:sz w:val="28"/>
          <w:szCs w:val="28"/>
        </w:rPr>
      </w:pPr>
    </w:p>
    <w:p w:rsidR="00561D7F" w:rsidRDefault="00561D7F" w:rsidP="00416E54">
      <w:pPr>
        <w:pStyle w:val="Default"/>
        <w:jc w:val="center"/>
        <w:rPr>
          <w:b/>
          <w:bCs/>
          <w:sz w:val="28"/>
          <w:szCs w:val="28"/>
        </w:rPr>
      </w:pPr>
    </w:p>
    <w:p w:rsidR="00561D7F" w:rsidRDefault="00561D7F" w:rsidP="00416E54">
      <w:pPr>
        <w:pStyle w:val="Default"/>
        <w:jc w:val="center"/>
        <w:rPr>
          <w:b/>
          <w:bCs/>
          <w:sz w:val="28"/>
          <w:szCs w:val="28"/>
        </w:rPr>
      </w:pPr>
    </w:p>
    <w:p w:rsidR="00561D7F" w:rsidRDefault="00561D7F" w:rsidP="00416E54">
      <w:pPr>
        <w:pStyle w:val="Default"/>
        <w:jc w:val="center"/>
        <w:rPr>
          <w:b/>
          <w:bCs/>
          <w:sz w:val="28"/>
          <w:szCs w:val="28"/>
        </w:rPr>
      </w:pPr>
    </w:p>
    <w:p w:rsidR="00561D7F" w:rsidRDefault="00561D7F" w:rsidP="00416E54">
      <w:pPr>
        <w:pStyle w:val="Default"/>
        <w:jc w:val="center"/>
        <w:rPr>
          <w:b/>
          <w:bCs/>
          <w:sz w:val="28"/>
          <w:szCs w:val="28"/>
        </w:rPr>
      </w:pPr>
    </w:p>
    <w:p w:rsidR="00561D7F" w:rsidRDefault="00561D7F" w:rsidP="00416E54">
      <w:pPr>
        <w:pStyle w:val="Default"/>
        <w:jc w:val="center"/>
        <w:rPr>
          <w:b/>
          <w:bCs/>
          <w:sz w:val="28"/>
          <w:szCs w:val="28"/>
        </w:rPr>
      </w:pPr>
    </w:p>
    <w:p w:rsidR="00561D7F" w:rsidRDefault="00561D7F" w:rsidP="00416E54">
      <w:pPr>
        <w:pStyle w:val="Default"/>
        <w:jc w:val="center"/>
        <w:rPr>
          <w:b/>
          <w:bCs/>
          <w:sz w:val="28"/>
          <w:szCs w:val="28"/>
        </w:rPr>
      </w:pPr>
    </w:p>
    <w:p w:rsidR="00561D7F" w:rsidRDefault="00561D7F" w:rsidP="00416E54">
      <w:pPr>
        <w:pStyle w:val="Default"/>
        <w:jc w:val="center"/>
        <w:rPr>
          <w:b/>
          <w:bCs/>
          <w:sz w:val="28"/>
          <w:szCs w:val="28"/>
        </w:rPr>
      </w:pPr>
    </w:p>
    <w:p w:rsidR="00561D7F" w:rsidRDefault="00561D7F" w:rsidP="00416E54">
      <w:pPr>
        <w:pStyle w:val="Default"/>
        <w:jc w:val="center"/>
        <w:rPr>
          <w:b/>
          <w:bCs/>
          <w:sz w:val="28"/>
          <w:szCs w:val="28"/>
        </w:rPr>
      </w:pPr>
    </w:p>
    <w:p w:rsidR="00561D7F" w:rsidRDefault="00561D7F" w:rsidP="00416E54">
      <w:pPr>
        <w:pStyle w:val="Default"/>
        <w:jc w:val="center"/>
        <w:rPr>
          <w:b/>
          <w:bCs/>
          <w:sz w:val="28"/>
          <w:szCs w:val="28"/>
        </w:rPr>
      </w:pPr>
    </w:p>
    <w:p w:rsidR="00561D7F" w:rsidRDefault="00561D7F" w:rsidP="00416E5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Работа с родителями по повышению качества образования</w:t>
      </w:r>
    </w:p>
    <w:p w:rsidR="00561D7F" w:rsidRDefault="00561D7F" w:rsidP="00416E54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54"/>
        <w:gridCol w:w="3114"/>
        <w:gridCol w:w="4126"/>
        <w:gridCol w:w="2240"/>
        <w:gridCol w:w="5434"/>
      </w:tblGrid>
      <w:tr w:rsidR="00561D7F" w:rsidRPr="008836B2" w:rsidTr="008836B2">
        <w:trPr>
          <w:trHeight w:val="341"/>
        </w:trPr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Месяц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Проблема и её причина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Меры по устранению проблемы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Ответственные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Ожидаемый результат </w:t>
            </w:r>
          </w:p>
        </w:tc>
      </w:tr>
      <w:tr w:rsidR="00561D7F" w:rsidRPr="008836B2" w:rsidTr="008836B2">
        <w:trPr>
          <w:trHeight w:val="1589"/>
        </w:trPr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Декабрь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Недостаточная информация о накопляемости и качестве отметок. </w:t>
            </w:r>
          </w:p>
          <w:tbl>
            <w:tblPr>
              <w:tblW w:w="0" w:type="auto"/>
              <w:tblLook w:val="0000"/>
            </w:tblPr>
            <w:tblGrid>
              <w:gridCol w:w="2898"/>
            </w:tblGrid>
            <w:tr w:rsidR="00561D7F" w:rsidRPr="008836B2">
              <w:trPr>
                <w:trHeight w:val="562"/>
              </w:trPr>
              <w:tc>
                <w:tcPr>
                  <w:tcW w:w="0" w:type="auto"/>
                </w:tcPr>
                <w:p w:rsidR="00561D7F" w:rsidRPr="008836B2" w:rsidRDefault="00561D7F" w:rsidP="00416E54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1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 w:rsidRPr="008836B2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 xml:space="preserve">Необходимость знакомства родителей с итогами полугодия. </w:t>
                  </w:r>
                </w:p>
              </w:tc>
            </w:tr>
          </w:tbl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Оперативная связь с родителями посредством </w:t>
            </w:r>
          </w:p>
          <w:p w:rsidR="00561D7F" w:rsidRPr="008836B2" w:rsidRDefault="00561D7F" w:rsidP="002C45D2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контроля за дневниками, индивидуальная работа с родителями.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Классные </w:t>
            </w:r>
          </w:p>
          <w:p w:rsidR="00561D7F" w:rsidRPr="008836B2" w:rsidRDefault="00561D7F" w:rsidP="00416E54">
            <w:pPr>
              <w:pStyle w:val="Default"/>
              <w:rPr>
                <w:sz w:val="26"/>
                <w:szCs w:val="26"/>
              </w:rPr>
            </w:pPr>
            <w:r w:rsidRPr="008836B2">
              <w:rPr>
                <w:sz w:val="26"/>
                <w:szCs w:val="26"/>
              </w:rPr>
              <w:t xml:space="preserve">руководители </w:t>
            </w:r>
          </w:p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>Учителя-предметники</w:t>
            </w:r>
            <w:r w:rsidRPr="008836B2">
              <w:rPr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к контролю за успеваемостью.</w:t>
            </w:r>
          </w:p>
        </w:tc>
      </w:tr>
      <w:tr w:rsidR="00561D7F" w:rsidRPr="008836B2" w:rsidTr="008836B2">
        <w:trPr>
          <w:trHeight w:val="732"/>
        </w:trPr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Январь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Недостаточная информация о накопляемости и качестве отметок.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Проведение родительского собрания «О мерах по улучшению успеваемости»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>Исправление учениками неудовлетворительных отм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еток, нежелательных четвертных</w:t>
            </w: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</w:p>
        </w:tc>
      </w:tr>
      <w:tr w:rsidR="00561D7F" w:rsidRPr="008836B2" w:rsidTr="008836B2">
        <w:trPr>
          <w:trHeight w:val="977"/>
        </w:trPr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Февраль</w:t>
            </w:r>
          </w:p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Март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Наличие неуспевающих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Индивидуальные собеседования с родителями и учащимися, выработка программы помощи родителей под контролем учителя-предметника.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Учителя-предметники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Повышение уровня знаний указанных учащихся, ликвидация пробелов. </w:t>
            </w:r>
          </w:p>
        </w:tc>
      </w:tr>
      <w:tr w:rsidR="00561D7F" w:rsidRPr="008836B2" w:rsidTr="008836B2">
        <w:trPr>
          <w:trHeight w:val="461"/>
        </w:trPr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Апрель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Недостаточные знания родителями специфики работы учителей в школе.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Проведение Недели здоровья для учащихся и родителей.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ind w:firstLine="13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Администрация школы </w:t>
            </w:r>
          </w:p>
          <w:tbl>
            <w:tblPr>
              <w:tblW w:w="0" w:type="auto"/>
              <w:tblLook w:val="0000"/>
            </w:tblPr>
            <w:tblGrid>
              <w:gridCol w:w="2024"/>
            </w:tblGrid>
            <w:tr w:rsidR="00561D7F" w:rsidRPr="008836B2">
              <w:trPr>
                <w:trHeight w:val="117"/>
              </w:trPr>
              <w:tc>
                <w:tcPr>
                  <w:tcW w:w="0" w:type="auto"/>
                </w:tcPr>
                <w:p w:rsidR="00561D7F" w:rsidRPr="008836B2" w:rsidRDefault="00561D7F" w:rsidP="00083BE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firstLine="130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 w:rsidRPr="008836B2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 xml:space="preserve">Учителя-предметники </w:t>
                  </w:r>
                </w:p>
              </w:tc>
            </w:tr>
          </w:tbl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ind w:firstLine="13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Более осмысленное представление родителей о деятельности учителей, проблемах учащихся. </w:t>
            </w:r>
          </w:p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561D7F" w:rsidRPr="008836B2" w:rsidTr="008836B2">
        <w:trPr>
          <w:trHeight w:val="1320"/>
        </w:trPr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Май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Проблема организации окончания учебного года и итоговой аттестации 2021 года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Родительские собрания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Администрация школы </w:t>
            </w:r>
          </w:p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561D7F" w:rsidRPr="008836B2" w:rsidRDefault="00561D7F" w:rsidP="00883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36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Организация награждения и поощрения как можно большего числа учащихся за учебный год, организация помощи для родителей в проведении ГИА-2021. </w:t>
            </w:r>
          </w:p>
        </w:tc>
      </w:tr>
    </w:tbl>
    <w:p w:rsidR="00561D7F" w:rsidRDefault="00561D7F" w:rsidP="00083BEF">
      <w:pPr>
        <w:pStyle w:val="Default"/>
        <w:jc w:val="center"/>
        <w:rPr>
          <w:b/>
          <w:bCs/>
          <w:sz w:val="28"/>
          <w:szCs w:val="28"/>
        </w:rPr>
      </w:pPr>
    </w:p>
    <w:p w:rsidR="00561D7F" w:rsidRDefault="00561D7F" w:rsidP="00083BEF">
      <w:pPr>
        <w:pStyle w:val="Default"/>
        <w:jc w:val="center"/>
        <w:rPr>
          <w:b/>
          <w:bCs/>
          <w:sz w:val="28"/>
          <w:szCs w:val="28"/>
        </w:rPr>
      </w:pPr>
    </w:p>
    <w:sectPr w:rsidR="00561D7F" w:rsidSect="002C45D2">
      <w:pgSz w:w="16838" w:h="12404" w:orient="landscape"/>
      <w:pgMar w:top="533" w:right="426" w:bottom="426" w:left="46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154F"/>
    <w:multiLevelType w:val="hybridMultilevel"/>
    <w:tmpl w:val="A27E280A"/>
    <w:lvl w:ilvl="0" w:tplc="86DAE068">
      <w:start w:val="1"/>
      <w:numFmt w:val="decimal"/>
      <w:lvlText w:val="%1."/>
      <w:lvlJc w:val="left"/>
      <w:pPr>
        <w:ind w:left="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360C"/>
    <w:rsid w:val="00034005"/>
    <w:rsid w:val="00036C53"/>
    <w:rsid w:val="0008079C"/>
    <w:rsid w:val="00083BEF"/>
    <w:rsid w:val="0008455A"/>
    <w:rsid w:val="000852AE"/>
    <w:rsid w:val="000C5CE2"/>
    <w:rsid w:val="00105566"/>
    <w:rsid w:val="001B7389"/>
    <w:rsid w:val="00227581"/>
    <w:rsid w:val="00233D05"/>
    <w:rsid w:val="002612A7"/>
    <w:rsid w:val="002717FC"/>
    <w:rsid w:val="002B7668"/>
    <w:rsid w:val="002C45D2"/>
    <w:rsid w:val="002E4275"/>
    <w:rsid w:val="0032360C"/>
    <w:rsid w:val="0037028D"/>
    <w:rsid w:val="00410EA3"/>
    <w:rsid w:val="00414862"/>
    <w:rsid w:val="00416E54"/>
    <w:rsid w:val="00435DCE"/>
    <w:rsid w:val="00444E1C"/>
    <w:rsid w:val="00460394"/>
    <w:rsid w:val="00491BD2"/>
    <w:rsid w:val="00530DBA"/>
    <w:rsid w:val="00561D7F"/>
    <w:rsid w:val="00607006"/>
    <w:rsid w:val="0069518A"/>
    <w:rsid w:val="006969CE"/>
    <w:rsid w:val="00716F17"/>
    <w:rsid w:val="008836B2"/>
    <w:rsid w:val="008B0DA2"/>
    <w:rsid w:val="008E38F8"/>
    <w:rsid w:val="0092612F"/>
    <w:rsid w:val="0094238C"/>
    <w:rsid w:val="00A5263A"/>
    <w:rsid w:val="00AA042E"/>
    <w:rsid w:val="00AB3D8C"/>
    <w:rsid w:val="00B132D6"/>
    <w:rsid w:val="00BA09EF"/>
    <w:rsid w:val="00C217F3"/>
    <w:rsid w:val="00C34BF0"/>
    <w:rsid w:val="00C76BF4"/>
    <w:rsid w:val="00C96A20"/>
    <w:rsid w:val="00CC2403"/>
    <w:rsid w:val="00CF4070"/>
    <w:rsid w:val="00D157C4"/>
    <w:rsid w:val="00DF438B"/>
    <w:rsid w:val="00E80774"/>
    <w:rsid w:val="00EE0117"/>
    <w:rsid w:val="00F705F1"/>
    <w:rsid w:val="00F76EE2"/>
    <w:rsid w:val="00F8357A"/>
    <w:rsid w:val="00FE7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EE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2612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2612A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494</TotalTime>
  <Pages>8</Pages>
  <Words>2523</Words>
  <Characters>14383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17</cp:revision>
  <cp:lastPrinted>2018-10-26T06:20:00Z</cp:lastPrinted>
  <dcterms:created xsi:type="dcterms:W3CDTF">2018-10-22T18:52:00Z</dcterms:created>
  <dcterms:modified xsi:type="dcterms:W3CDTF">2021-01-12T11:47:00Z</dcterms:modified>
</cp:coreProperties>
</file>